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8715" w14:textId="77777777" w:rsidR="003B6E71" w:rsidRDefault="003B6E71" w:rsidP="003B6E71">
      <w:pPr>
        <w:pStyle w:val="Capa"/>
      </w:pPr>
      <w:r>
        <w:t>UNIVERSIDADE DA REGIÃO DE JOINVILLE - UNIVILLE</w:t>
      </w:r>
    </w:p>
    <w:p w14:paraId="22FA13C3" w14:textId="77777777" w:rsidR="001501D2" w:rsidRDefault="005D29C9" w:rsidP="003B6E71">
      <w:pPr>
        <w:pStyle w:val="Capa"/>
      </w:pPr>
      <w:r>
        <w:t>Programa de Pós-Graduação</w:t>
      </w:r>
      <w:r w:rsidR="003B6E71">
        <w:t xml:space="preserve"> PROFISSIONAL EM DESIGN</w:t>
      </w:r>
    </w:p>
    <w:p w14:paraId="6ED4DF3A" w14:textId="77777777" w:rsidR="001501D2" w:rsidRDefault="001501D2" w:rsidP="001501D2">
      <w:pPr>
        <w:pStyle w:val="Capa"/>
      </w:pPr>
    </w:p>
    <w:p w14:paraId="7784A788" w14:textId="77777777" w:rsidR="001501D2" w:rsidRDefault="001501D2" w:rsidP="001501D2">
      <w:pPr>
        <w:pStyle w:val="Capa"/>
      </w:pPr>
    </w:p>
    <w:p w14:paraId="371C092A" w14:textId="77777777" w:rsidR="001501D2" w:rsidRDefault="001501D2" w:rsidP="001501D2">
      <w:pPr>
        <w:pStyle w:val="Capa"/>
      </w:pPr>
    </w:p>
    <w:p w14:paraId="4998545E" w14:textId="77777777" w:rsidR="001501D2" w:rsidRDefault="001501D2" w:rsidP="001501D2">
      <w:pPr>
        <w:pStyle w:val="Capa"/>
      </w:pPr>
    </w:p>
    <w:p w14:paraId="73E97841" w14:textId="77777777" w:rsidR="001501D2" w:rsidRDefault="001501D2" w:rsidP="001501D2">
      <w:pPr>
        <w:pStyle w:val="Capa"/>
      </w:pPr>
    </w:p>
    <w:p w14:paraId="5EB75B35" w14:textId="77777777" w:rsidR="001501D2" w:rsidRDefault="001501D2" w:rsidP="001501D2">
      <w:pPr>
        <w:pStyle w:val="Capa"/>
      </w:pPr>
    </w:p>
    <w:p w14:paraId="3B32FB5D" w14:textId="77777777" w:rsidR="001501D2" w:rsidRDefault="001501D2" w:rsidP="001501D2">
      <w:pPr>
        <w:pStyle w:val="Capa"/>
      </w:pPr>
    </w:p>
    <w:p w14:paraId="2DE1E2F9" w14:textId="77777777" w:rsidR="001501D2" w:rsidRDefault="001501D2" w:rsidP="001501D2">
      <w:pPr>
        <w:pStyle w:val="Capa"/>
      </w:pPr>
    </w:p>
    <w:p w14:paraId="4DCD292C" w14:textId="77777777" w:rsidR="001501D2" w:rsidRDefault="001501D2" w:rsidP="001501D2">
      <w:pPr>
        <w:pStyle w:val="Capa"/>
      </w:pPr>
    </w:p>
    <w:p w14:paraId="52B15819" w14:textId="77777777" w:rsidR="001501D2" w:rsidRDefault="001501D2" w:rsidP="001501D2">
      <w:pPr>
        <w:pStyle w:val="Capa"/>
      </w:pPr>
    </w:p>
    <w:p w14:paraId="788D8C1F" w14:textId="77777777" w:rsidR="001501D2" w:rsidRDefault="001501D2" w:rsidP="001501D2">
      <w:pPr>
        <w:pStyle w:val="Capa"/>
      </w:pPr>
    </w:p>
    <w:p w14:paraId="694587AE" w14:textId="77777777" w:rsidR="001501D2" w:rsidRDefault="000B7B86" w:rsidP="001501D2">
      <w:pPr>
        <w:pStyle w:val="Capa"/>
      </w:pPr>
      <w:r>
        <w:t>nome do CANDIDATO</w:t>
      </w:r>
    </w:p>
    <w:p w14:paraId="2B731952" w14:textId="77777777" w:rsidR="001501D2" w:rsidRDefault="001501D2" w:rsidP="001501D2">
      <w:pPr>
        <w:pStyle w:val="Capa"/>
      </w:pPr>
    </w:p>
    <w:p w14:paraId="799F22F8" w14:textId="77777777" w:rsidR="001501D2" w:rsidRDefault="001501D2" w:rsidP="001501D2">
      <w:pPr>
        <w:pStyle w:val="Capa"/>
      </w:pPr>
    </w:p>
    <w:p w14:paraId="690D8F88" w14:textId="77777777" w:rsidR="001501D2" w:rsidRDefault="001501D2" w:rsidP="001501D2">
      <w:pPr>
        <w:pStyle w:val="Capa"/>
      </w:pPr>
    </w:p>
    <w:p w14:paraId="484855F5" w14:textId="77777777" w:rsidR="001501D2" w:rsidRDefault="001501D2" w:rsidP="001501D2">
      <w:pPr>
        <w:pStyle w:val="Capa"/>
      </w:pPr>
    </w:p>
    <w:p w14:paraId="1A167405" w14:textId="77777777" w:rsidR="001501D2" w:rsidRDefault="001501D2" w:rsidP="001501D2">
      <w:pPr>
        <w:pStyle w:val="Capa"/>
      </w:pPr>
    </w:p>
    <w:p w14:paraId="6A6D9963" w14:textId="77777777" w:rsidR="001501D2" w:rsidRDefault="001501D2" w:rsidP="001501D2">
      <w:pPr>
        <w:pStyle w:val="Capa"/>
      </w:pPr>
    </w:p>
    <w:p w14:paraId="09A2664D" w14:textId="77777777" w:rsidR="001501D2" w:rsidRDefault="001501D2" w:rsidP="001501D2">
      <w:pPr>
        <w:pStyle w:val="Capa"/>
      </w:pPr>
    </w:p>
    <w:p w14:paraId="363B4AB3" w14:textId="77777777" w:rsidR="001501D2" w:rsidRDefault="001501D2" w:rsidP="001501D2">
      <w:pPr>
        <w:pStyle w:val="Capa"/>
      </w:pPr>
    </w:p>
    <w:p w14:paraId="1BAD8DBF" w14:textId="77777777" w:rsidR="001501D2" w:rsidRDefault="001501D2" w:rsidP="001501D2">
      <w:pPr>
        <w:pStyle w:val="Capa"/>
      </w:pPr>
    </w:p>
    <w:p w14:paraId="6C238E42" w14:textId="77777777" w:rsidR="001501D2" w:rsidRDefault="001501D2" w:rsidP="001501D2">
      <w:pPr>
        <w:pStyle w:val="Capa"/>
      </w:pPr>
    </w:p>
    <w:p w14:paraId="2B156AD2" w14:textId="77777777" w:rsidR="001501D2" w:rsidRDefault="001501D2" w:rsidP="001501D2">
      <w:pPr>
        <w:pStyle w:val="Capa"/>
      </w:pPr>
    </w:p>
    <w:p w14:paraId="6FAFC30B" w14:textId="77777777" w:rsidR="001501D2" w:rsidRDefault="001501D2" w:rsidP="001501D2">
      <w:pPr>
        <w:pStyle w:val="Capa"/>
      </w:pPr>
    </w:p>
    <w:p w14:paraId="44DA6525" w14:textId="77777777" w:rsidR="001501D2" w:rsidRDefault="001501D2" w:rsidP="001501D2">
      <w:pPr>
        <w:pStyle w:val="Capa"/>
      </w:pPr>
    </w:p>
    <w:p w14:paraId="096728DE" w14:textId="77777777" w:rsidR="001501D2" w:rsidRDefault="001501D2" w:rsidP="001501D2">
      <w:pPr>
        <w:pStyle w:val="Capa"/>
      </w:pPr>
    </w:p>
    <w:p w14:paraId="559779C1" w14:textId="77777777" w:rsidR="001501D2" w:rsidRDefault="001501D2" w:rsidP="001501D2">
      <w:pPr>
        <w:pStyle w:val="Capa"/>
      </w:pPr>
    </w:p>
    <w:p w14:paraId="2F26C84A" w14:textId="77777777" w:rsidR="001501D2" w:rsidRDefault="001501D2" w:rsidP="001501D2">
      <w:pPr>
        <w:pStyle w:val="Capa"/>
      </w:pPr>
    </w:p>
    <w:p w14:paraId="7DDE9D4A" w14:textId="77777777" w:rsidR="001501D2" w:rsidRDefault="001501D2" w:rsidP="001501D2">
      <w:pPr>
        <w:pStyle w:val="Capa"/>
      </w:pPr>
      <w:r>
        <w:t>Joinville</w:t>
      </w:r>
    </w:p>
    <w:p w14:paraId="60451AFD" w14:textId="60E8EA36" w:rsidR="00C9574E" w:rsidRDefault="001501D2" w:rsidP="000C0764">
      <w:pPr>
        <w:pStyle w:val="Capa"/>
      </w:pPr>
      <w:r>
        <w:t>20</w:t>
      </w:r>
      <w:r w:rsidR="003B6E71">
        <w:t>2</w:t>
      </w:r>
      <w:r w:rsidR="00BD4E00">
        <w:t>6</w:t>
      </w:r>
    </w:p>
    <w:p w14:paraId="56294688" w14:textId="77777777" w:rsidR="00C9574E" w:rsidRDefault="00C9574E" w:rsidP="00C9574E">
      <w:pPr>
        <w:pStyle w:val="Normalrecuado"/>
      </w:pPr>
      <w:r>
        <w:br w:type="page"/>
      </w:r>
    </w:p>
    <w:p w14:paraId="0883BB75" w14:textId="77777777" w:rsidR="00E1196A" w:rsidRDefault="00E1196A" w:rsidP="000C0764">
      <w:pPr>
        <w:pStyle w:val="Capa"/>
        <w:sectPr w:rsidR="00E1196A" w:rsidSect="004F390B">
          <w:type w:val="continuous"/>
          <w:pgSz w:w="11906" w:h="16838" w:code="9"/>
          <w:pgMar w:top="1701" w:right="1134" w:bottom="1134" w:left="1701" w:header="1134" w:footer="709" w:gutter="0"/>
          <w:pgNumType w:start="0"/>
          <w:cols w:space="708"/>
          <w:docGrid w:linePitch="360"/>
        </w:sectPr>
      </w:pPr>
    </w:p>
    <w:p w14:paraId="40BB2822" w14:textId="77777777" w:rsidR="00E91995" w:rsidRDefault="001501D2" w:rsidP="00863938">
      <w:pPr>
        <w:pStyle w:val="Centralizado"/>
      </w:pPr>
      <w:commentRangeStart w:id="0"/>
      <w:r>
        <w:lastRenderedPageBreak/>
        <w:t>Sumário</w:t>
      </w:r>
      <w:commentRangeEnd w:id="0"/>
      <w:r w:rsidR="00451F85">
        <w:rPr>
          <w:rStyle w:val="Refdecomentrio"/>
          <w:sz w:val="24"/>
          <w:szCs w:val="22"/>
        </w:rPr>
        <w:commentReference w:id="0"/>
      </w:r>
    </w:p>
    <w:p w14:paraId="66FF75C5" w14:textId="77777777" w:rsidR="002C1A7F" w:rsidRDefault="007F442D">
      <w:pPr>
        <w:pStyle w:val="Sumrio1"/>
        <w:rPr>
          <w:rFonts w:asciiTheme="minorHAnsi" w:eastAsiaTheme="minorEastAsia" w:hAnsiTheme="minorHAnsi"/>
          <w:b w:val="0"/>
          <w:caps w:val="0"/>
          <w:kern w:val="2"/>
          <w:szCs w:val="24"/>
          <w:lang w:eastAsia="pt-BR"/>
          <w14:ligatures w14:val="standardContextual"/>
        </w:rPr>
      </w:pPr>
      <w:r>
        <w:fldChar w:fldCharType="begin"/>
      </w:r>
      <w:r>
        <w:instrText xml:space="preserve"> TOC \o "1-5" \h \z \t "Centralizado sumario;1;Apêndices;1;Anexos;1" </w:instrText>
      </w:r>
      <w:r>
        <w:fldChar w:fldCharType="separate"/>
      </w:r>
      <w:hyperlink w:anchor="_Toc209382628" w:history="1">
        <w:r w:rsidR="002C1A7F" w:rsidRPr="00B11CBA">
          <w:rPr>
            <w:rStyle w:val="Hyperlink"/>
          </w:rPr>
          <w:t>fORMAÇÃO</w:t>
        </w:r>
        <w:r w:rsidR="002C1A7F">
          <w:rPr>
            <w:webHidden/>
          </w:rPr>
          <w:tab/>
        </w:r>
        <w:r w:rsidR="002C1A7F">
          <w:rPr>
            <w:webHidden/>
          </w:rPr>
          <w:fldChar w:fldCharType="begin"/>
        </w:r>
        <w:r w:rsidR="002C1A7F">
          <w:rPr>
            <w:webHidden/>
          </w:rPr>
          <w:instrText xml:space="preserve"> PAGEREF _Toc209382628 \h </w:instrText>
        </w:r>
        <w:r w:rsidR="002C1A7F">
          <w:rPr>
            <w:webHidden/>
          </w:rPr>
        </w:r>
        <w:r w:rsidR="002C1A7F">
          <w:rPr>
            <w:webHidden/>
          </w:rPr>
          <w:fldChar w:fldCharType="separate"/>
        </w:r>
        <w:r w:rsidR="002C1A7F">
          <w:rPr>
            <w:webHidden/>
          </w:rPr>
          <w:t>3</w:t>
        </w:r>
        <w:r w:rsidR="002C1A7F">
          <w:rPr>
            <w:webHidden/>
          </w:rPr>
          <w:fldChar w:fldCharType="end"/>
        </w:r>
      </w:hyperlink>
    </w:p>
    <w:p w14:paraId="7155E31A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29" w:history="1">
        <w:r w:rsidRPr="00B11CBA">
          <w:rPr>
            <w:rStyle w:val="Hyperlink"/>
            <w:noProof/>
          </w:rPr>
          <w:t>Graduação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F642CD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0" w:history="1">
        <w:r w:rsidRPr="00B11CBA">
          <w:rPr>
            <w:rStyle w:val="Hyperlink"/>
            <w:noProof/>
          </w:rPr>
          <w:t>Mestrado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6D6ABF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1" w:history="1">
        <w:r w:rsidRPr="00B11CBA">
          <w:rPr>
            <w:rStyle w:val="Hyperlink"/>
            <w:noProof/>
          </w:rPr>
          <w:t>Especialização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A4E4AB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2" w:history="1">
        <w:r w:rsidRPr="00B11CBA">
          <w:rPr>
            <w:rStyle w:val="Hyperlink"/>
            <w:noProof/>
          </w:rPr>
          <w:t>Cursos com mais de 20h na área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0E578AC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3" w:history="1">
        <w:r w:rsidRPr="00B11CBA">
          <w:rPr>
            <w:rStyle w:val="Hyperlink"/>
            <w:noProof/>
          </w:rPr>
          <w:t>Curso com menos de 20h na área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E531E65" w14:textId="77777777" w:rsidR="002C1A7F" w:rsidRDefault="002C1A7F">
      <w:pPr>
        <w:pStyle w:val="Sumrio1"/>
        <w:rPr>
          <w:rFonts w:asciiTheme="minorHAnsi" w:eastAsiaTheme="minorEastAsia" w:hAnsiTheme="minorHAnsi"/>
          <w:b w:val="0"/>
          <w:caps w:val="0"/>
          <w:kern w:val="2"/>
          <w:szCs w:val="24"/>
          <w:lang w:eastAsia="pt-BR"/>
          <w14:ligatures w14:val="standardContextual"/>
        </w:rPr>
      </w:pPr>
      <w:hyperlink w:anchor="_Toc209382634" w:history="1">
        <w:r w:rsidRPr="00B11CBA">
          <w:rPr>
            <w:rStyle w:val="Hyperlink"/>
          </w:rPr>
          <w:t>ATIVIDADES PROFISSIONAIS E ACADÊMICAS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_Toc209382634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55C20692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5" w:history="1">
        <w:r w:rsidRPr="00B11CBA">
          <w:rPr>
            <w:rStyle w:val="Hyperlink"/>
            <w:noProof/>
          </w:rPr>
          <w:t>Atua profissionalmente na área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F82FA6A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6" w:history="1">
        <w:r w:rsidRPr="00B11CBA">
          <w:rPr>
            <w:rStyle w:val="Hyperlink"/>
            <w:noProof/>
          </w:rPr>
          <w:t>Experiência em docência no ensino superior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ECD7326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7" w:history="1">
        <w:r w:rsidRPr="00B11CBA">
          <w:rPr>
            <w:rStyle w:val="Hyperlink"/>
            <w:noProof/>
          </w:rPr>
          <w:t>Orientação de trabalhos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AC74CF4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8" w:history="1">
        <w:r w:rsidRPr="00B11CBA">
          <w:rPr>
            <w:rStyle w:val="Hyperlink"/>
            <w:noProof/>
          </w:rPr>
          <w:t>Atuação em projetos de pesquisa e/ou desenvolvimento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ADFDF71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39" w:history="1">
        <w:r w:rsidRPr="00B11CBA">
          <w:rPr>
            <w:rStyle w:val="Hyperlink"/>
            <w:noProof/>
          </w:rPr>
          <w:t>Ministrou curso com mais de 20h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98BD1BC" w14:textId="77777777" w:rsidR="002C1A7F" w:rsidRDefault="002C1A7F">
      <w:pPr>
        <w:pStyle w:val="Sumrio1"/>
        <w:rPr>
          <w:rFonts w:asciiTheme="minorHAnsi" w:eastAsiaTheme="minorEastAsia" w:hAnsiTheme="minorHAnsi"/>
          <w:b w:val="0"/>
          <w:caps w:val="0"/>
          <w:kern w:val="2"/>
          <w:szCs w:val="24"/>
          <w:lang w:eastAsia="pt-BR"/>
          <w14:ligatures w14:val="standardContextual"/>
        </w:rPr>
      </w:pPr>
      <w:hyperlink w:anchor="_Toc209382640" w:history="1">
        <w:r w:rsidRPr="00B11CBA">
          <w:rPr>
            <w:rStyle w:val="Hyperlink"/>
          </w:rPr>
          <w:t>Produção técnica ou bibliográfica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_Toc209382640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73F9F17C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1" w:history="1">
        <w:r w:rsidRPr="00B11CBA">
          <w:rPr>
            <w:rStyle w:val="Hyperlink"/>
            <w:noProof/>
          </w:rPr>
          <w:t>Assessoria e consultoria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6B21A3B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2" w:history="1">
        <w:r w:rsidRPr="00B11CBA">
          <w:rPr>
            <w:rStyle w:val="Hyperlink"/>
            <w:noProof/>
          </w:rPr>
          <w:t>Extensão Tecnológica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9A530C3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3" w:history="1">
        <w:r w:rsidRPr="00B11CBA">
          <w:rPr>
            <w:rStyle w:val="Hyperlink"/>
            <w:noProof/>
          </w:rPr>
          <w:t>Programa de Computador, produtos, processos ou técnicas sem registro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14C6ED3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4" w:history="1">
        <w:r w:rsidRPr="00B11CBA">
          <w:rPr>
            <w:rStyle w:val="Hyperlink"/>
            <w:noProof/>
          </w:rPr>
          <w:t>Desenvolvimento de material didático ou instrucional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C446128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5" w:history="1">
        <w:r w:rsidRPr="00B11CBA">
          <w:rPr>
            <w:rStyle w:val="Hyperlink"/>
            <w:noProof/>
          </w:rPr>
          <w:t>Editoração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6500077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6" w:history="1">
        <w:r w:rsidRPr="00B11CBA">
          <w:rPr>
            <w:rStyle w:val="Hyperlink"/>
            <w:noProof/>
          </w:rPr>
          <w:t>Relatório de pesquisa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62EB344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7" w:history="1">
        <w:r w:rsidRPr="00B11CBA">
          <w:rPr>
            <w:rStyle w:val="Hyperlink"/>
            <w:noProof/>
          </w:rPr>
          <w:t>Patentes de invenção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8A00FF8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8" w:history="1">
        <w:r w:rsidRPr="00B11CBA">
          <w:rPr>
            <w:rStyle w:val="Hyperlink"/>
            <w:noProof/>
          </w:rPr>
          <w:t>Registro de modelo de utilidade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F9175E2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49" w:history="1">
        <w:r w:rsidRPr="00B11CBA">
          <w:rPr>
            <w:rStyle w:val="Hyperlink"/>
            <w:noProof/>
          </w:rPr>
          <w:t>Registro de desenho industrial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A64424F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0" w:history="1">
        <w:r w:rsidRPr="00B11CBA">
          <w:rPr>
            <w:rStyle w:val="Hyperlink"/>
            <w:noProof/>
          </w:rPr>
          <w:t>Participação comprovada em projetos de produtos / serviço (individual ou equipe)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350970F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1" w:history="1">
        <w:r w:rsidRPr="00B11CBA">
          <w:rPr>
            <w:rStyle w:val="Hyperlink"/>
            <w:noProof/>
          </w:rPr>
          <w:t>Livros técnico-científicos publicados como autor ou coautor na área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5BFE36E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2" w:history="1">
        <w:r w:rsidRPr="00B11CBA">
          <w:rPr>
            <w:rStyle w:val="Hyperlink"/>
            <w:noProof/>
          </w:rPr>
          <w:t>Capítulo de livro técnico-científico na área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D84C9A8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3" w:history="1">
        <w:r w:rsidRPr="00B11CBA">
          <w:rPr>
            <w:rStyle w:val="Hyperlink"/>
            <w:noProof/>
          </w:rPr>
          <w:t>Artigos científicos publicados em periódicos nacionais e internacionais (Qualis AUD)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0A38EB94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4" w:history="1">
        <w:r w:rsidRPr="00B11CBA">
          <w:rPr>
            <w:rStyle w:val="Hyperlink"/>
            <w:noProof/>
          </w:rPr>
          <w:t>Artigos científicos publicados em anais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44B2536C" w14:textId="77777777" w:rsidR="002C1A7F" w:rsidRDefault="002C1A7F">
      <w:pPr>
        <w:pStyle w:val="Sumrio1"/>
        <w:rPr>
          <w:rFonts w:asciiTheme="minorHAnsi" w:eastAsiaTheme="minorEastAsia" w:hAnsiTheme="minorHAnsi"/>
          <w:b w:val="0"/>
          <w:caps w:val="0"/>
          <w:kern w:val="2"/>
          <w:szCs w:val="24"/>
          <w:lang w:eastAsia="pt-BR"/>
          <w14:ligatures w14:val="standardContextual"/>
        </w:rPr>
      </w:pPr>
      <w:hyperlink w:anchor="_Toc209382655" w:history="1">
        <w:r w:rsidRPr="00B11CBA">
          <w:rPr>
            <w:rStyle w:val="Hyperlink"/>
          </w:rPr>
          <w:t>Outras atividades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_Toc209382655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08373B17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6" w:history="1">
        <w:r w:rsidRPr="00B11CBA">
          <w:rPr>
            <w:rStyle w:val="Hyperlink"/>
            <w:noProof/>
          </w:rPr>
          <w:t>Prêmios comprovados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49E2A790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7" w:history="1">
        <w:r w:rsidRPr="00B11CBA">
          <w:rPr>
            <w:rStyle w:val="Hyperlink"/>
            <w:noProof/>
          </w:rPr>
          <w:t>Láureas e distinções em atividades científicas e / ou profissionais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174320B9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8" w:history="1">
        <w:r w:rsidRPr="00B11CBA">
          <w:rPr>
            <w:rStyle w:val="Hyperlink"/>
            <w:noProof/>
          </w:rPr>
          <w:t>Participação em eventos técnico-científicos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054B11C8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59" w:history="1">
        <w:r w:rsidRPr="00B11CBA">
          <w:rPr>
            <w:rStyle w:val="Hyperlink"/>
            <w:noProof/>
          </w:rPr>
          <w:t>Produção artística: artes cênicas, música, artes visuais, outra produção artística/cultural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2BF5DE74" w14:textId="77777777" w:rsidR="002C1A7F" w:rsidRDefault="002C1A7F">
      <w:pPr>
        <w:pStyle w:val="Sumrio2"/>
        <w:rPr>
          <w:rFonts w:asciiTheme="minorHAnsi" w:eastAsiaTheme="minorEastAsia" w:hAnsiTheme="minorHAnsi"/>
          <w:b w:val="0"/>
          <w:noProof/>
          <w:kern w:val="2"/>
          <w:szCs w:val="24"/>
          <w:lang w:eastAsia="pt-BR"/>
          <w14:ligatures w14:val="standardContextual"/>
        </w:rPr>
      </w:pPr>
      <w:hyperlink w:anchor="_Toc209382660" w:history="1">
        <w:r w:rsidRPr="00B11CBA">
          <w:rPr>
            <w:rStyle w:val="Hyperlink"/>
            <w:noProof/>
          </w:rPr>
          <w:t>Ministrou palestra na área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_Toc209382660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1263D5D8" w14:textId="77777777" w:rsidR="0044174E" w:rsidRDefault="007F442D" w:rsidP="004F390B">
      <w:pPr>
        <w:tabs>
          <w:tab w:val="left" w:pos="851"/>
        </w:tabs>
        <w:sectPr w:rsidR="0044174E" w:rsidSect="007D182F">
          <w:headerReference w:type="default" r:id="rId14"/>
          <w:type w:val="continuous"/>
          <w:pgSz w:w="11906" w:h="16838" w:code="9"/>
          <w:pgMar w:top="1701" w:right="1134" w:bottom="1134" w:left="1701" w:header="1134" w:footer="709" w:gutter="0"/>
          <w:cols w:space="708"/>
          <w:docGrid w:linePitch="360"/>
        </w:sectPr>
      </w:pPr>
      <w:r>
        <w:fldChar w:fldCharType="end"/>
      </w:r>
    </w:p>
    <w:p w14:paraId="1B0F80CF" w14:textId="77777777" w:rsidR="001501D2" w:rsidRDefault="000B7B86" w:rsidP="000B7B86">
      <w:pPr>
        <w:pStyle w:val="Ttulo1"/>
      </w:pPr>
      <w:bookmarkStart w:id="1" w:name="_Toc209382628"/>
      <w:commentRangeStart w:id="2"/>
      <w:r w:rsidRPr="000B7B86">
        <w:lastRenderedPageBreak/>
        <w:t>fORMAÇÃO</w:t>
      </w:r>
      <w:bookmarkEnd w:id="1"/>
      <w:commentRangeEnd w:id="2"/>
      <w:r w:rsidR="00451F85">
        <w:rPr>
          <w:rStyle w:val="Refdecomentrio"/>
          <w:sz w:val="24"/>
          <w:szCs w:val="32"/>
        </w:rPr>
        <w:commentReference w:id="2"/>
      </w:r>
    </w:p>
    <w:p w14:paraId="3CCD47A9" w14:textId="77777777" w:rsidR="001501D2" w:rsidRDefault="000B7B86" w:rsidP="008943F7">
      <w:pPr>
        <w:pStyle w:val="Ttulo2"/>
      </w:pPr>
      <w:bookmarkStart w:id="3" w:name="_Toc209382629"/>
      <w:r>
        <w:t>Graduação</w:t>
      </w:r>
      <w:bookmarkEnd w:id="3"/>
    </w:p>
    <w:p w14:paraId="2A42FCA8" w14:textId="77777777" w:rsidR="000B7B86" w:rsidRPr="000B7B86" w:rsidRDefault="000B7B86" w:rsidP="000B7B86">
      <w:r>
        <w:t>Graduação em “Curso de formação”.</w:t>
      </w:r>
    </w:p>
    <w:p w14:paraId="66E37FD6" w14:textId="77777777" w:rsidR="000B7B86" w:rsidRPr="000B7B86" w:rsidRDefault="000B7B86" w:rsidP="000B7B86">
      <w:r>
        <w:rPr>
          <w:noProof/>
        </w:rPr>
        <w:drawing>
          <wp:inline distT="0" distB="0" distL="0" distR="0" wp14:anchorId="3FE95C64" wp14:editId="557843A7">
            <wp:extent cx="7200000" cy="5089450"/>
            <wp:effectExtent l="7620" t="0" r="8890" b="8890"/>
            <wp:docPr id="1120331342" name="Imagem 1" descr="Bachelor Degree Completion Certificate Design Template in PSD,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helor Degree Completion Certificate Design Template in PSD, Word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00000" cy="50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C2788" w14:textId="77777777" w:rsidR="000B7B86" w:rsidRDefault="00652015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rPr>
          <w:noProof/>
        </w:rPr>
        <w:lastRenderedPageBreak/>
        <w:drawing>
          <wp:inline distT="0" distB="0" distL="0" distR="0" wp14:anchorId="26CEB53C" wp14:editId="12D4EC10">
            <wp:extent cx="5091560" cy="7200000"/>
            <wp:effectExtent l="0" t="0" r="0" b="1270"/>
            <wp:docPr id="100037410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4102" name="Imagem 100037410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56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86">
        <w:br w:type="page"/>
      </w:r>
    </w:p>
    <w:p w14:paraId="277570BD" w14:textId="77777777" w:rsidR="001501D2" w:rsidRDefault="000B7B86" w:rsidP="000B7B86">
      <w:pPr>
        <w:pStyle w:val="Ttulo2"/>
      </w:pPr>
      <w:bookmarkStart w:id="4" w:name="_Toc209382630"/>
      <w:r>
        <w:lastRenderedPageBreak/>
        <w:t>Mestrado</w:t>
      </w:r>
      <w:bookmarkEnd w:id="4"/>
    </w:p>
    <w:p w14:paraId="5F72BE74" w14:textId="77777777" w:rsidR="00136BB2" w:rsidRDefault="003B112D" w:rsidP="00136BB2">
      <w:r>
        <w:t>Mestrado em “curso de formação”</w:t>
      </w:r>
      <w:r w:rsidR="001501D2">
        <w:t>.</w:t>
      </w:r>
      <w:r w:rsidR="00652015">
        <w:t xml:space="preserve"> Se não houver, remova esse título.</w:t>
      </w:r>
    </w:p>
    <w:p w14:paraId="50014008" w14:textId="77777777" w:rsidR="00652015" w:rsidRPr="000B7B86" w:rsidRDefault="00652015" w:rsidP="00652015">
      <w:r>
        <w:rPr>
          <w:noProof/>
        </w:rPr>
        <w:drawing>
          <wp:inline distT="0" distB="0" distL="0" distR="0" wp14:anchorId="7FD1EFD0" wp14:editId="03685B03">
            <wp:extent cx="7200000" cy="5089450"/>
            <wp:effectExtent l="7620" t="0" r="8890" b="8890"/>
            <wp:docPr id="2121834247" name="Imagem 1" descr="Bachelor Degree Completion Certificate Design Template in PSD,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helor Degree Completion Certificate Design Template in PSD, Word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00000" cy="50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24F37" w14:textId="77777777" w:rsidR="00652015" w:rsidRPr="000B7B86" w:rsidRDefault="00652015" w:rsidP="00652015">
      <w:r>
        <w:rPr>
          <w:noProof/>
        </w:rPr>
        <w:lastRenderedPageBreak/>
        <w:drawing>
          <wp:inline distT="0" distB="0" distL="0" distR="0" wp14:anchorId="336F307C" wp14:editId="0529B3CC">
            <wp:extent cx="5091560" cy="7200000"/>
            <wp:effectExtent l="0" t="0" r="0" b="1270"/>
            <wp:docPr id="1352789186" name="Imagem 2" descr="Tela de computado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89186" name="Imagem 2" descr="Tela de computador com texto preto sobre fundo branco&#10;&#10;O conteúdo gerado por IA pode estar incorreto."/>
                    <pic:cNvPicPr/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56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5E8CB" w14:textId="77777777" w:rsidR="003B112D" w:rsidRPr="003B112D" w:rsidRDefault="003B112D" w:rsidP="003B112D">
      <w:pPr>
        <w:pStyle w:val="Normalrecuado"/>
      </w:pPr>
    </w:p>
    <w:p w14:paraId="31E0783B" w14:textId="77777777" w:rsidR="003D15ED" w:rsidRDefault="003D15ED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0B714A07" w14:textId="77777777" w:rsidR="001501D2" w:rsidRDefault="00652015" w:rsidP="009C4FB8">
      <w:pPr>
        <w:pStyle w:val="Ttulo2"/>
      </w:pPr>
      <w:bookmarkStart w:id="5" w:name="_Toc209382631"/>
      <w:r>
        <w:lastRenderedPageBreak/>
        <w:t>Especialização</w:t>
      </w:r>
      <w:bookmarkEnd w:id="5"/>
    </w:p>
    <w:p w14:paraId="1431A9D0" w14:textId="77777777" w:rsidR="001501D2" w:rsidRDefault="00652015" w:rsidP="009C4FB8">
      <w:pPr>
        <w:pStyle w:val="Normalrecuado"/>
      </w:pPr>
      <w:r>
        <w:t>Especialização/MBA em “curso de formação”</w:t>
      </w:r>
      <w:r w:rsidR="001501D2">
        <w:t>.</w:t>
      </w:r>
      <w:r>
        <w:t xml:space="preserve"> Copie esse parágrafo para cada especialização cursada e apresente a image</w:t>
      </w:r>
      <w:r w:rsidR="003D15ED">
        <w:t>m do respectivo certificado na sequência</w:t>
      </w:r>
      <w:r>
        <w:t>.</w:t>
      </w:r>
    </w:p>
    <w:p w14:paraId="504C5E0A" w14:textId="77777777" w:rsidR="00652015" w:rsidRPr="000B7B86" w:rsidRDefault="00652015" w:rsidP="00652015">
      <w:r>
        <w:rPr>
          <w:noProof/>
        </w:rPr>
        <w:drawing>
          <wp:inline distT="0" distB="0" distL="0" distR="0" wp14:anchorId="518B7871" wp14:editId="7E5E5178">
            <wp:extent cx="7200000" cy="5089450"/>
            <wp:effectExtent l="7620" t="0" r="8890" b="8890"/>
            <wp:docPr id="2059420315" name="Imagem 1" descr="Bachelor Degree Completion Certificate Design Template in PSD,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helor Degree Completion Certificate Design Template in PSD, Word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00000" cy="50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0786E" w14:textId="77777777" w:rsidR="00652015" w:rsidRDefault="00652015" w:rsidP="00652015">
      <w:pPr>
        <w:pStyle w:val="Normalrecuado"/>
      </w:pPr>
      <w:r>
        <w:rPr>
          <w:noProof/>
        </w:rPr>
        <w:lastRenderedPageBreak/>
        <w:drawing>
          <wp:inline distT="0" distB="0" distL="0" distR="0" wp14:anchorId="69EEB849" wp14:editId="27249EDF">
            <wp:extent cx="5091560" cy="7200000"/>
            <wp:effectExtent l="0" t="0" r="0" b="1270"/>
            <wp:docPr id="993729934" name="Imagem 2" descr="Tela de computado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29934" name="Imagem 2" descr="Tela de computador com texto preto sobre fundo branco&#10;&#10;O conteúdo gerado por IA pode estar incorreto."/>
                    <pic:cNvPicPr/>
                  </pic:nvPicPr>
                  <pic:blipFill>
                    <a:blip r:embed="rId1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56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8E2CA" w14:textId="77777777" w:rsidR="003D15ED" w:rsidRDefault="003D15ED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01811629" w14:textId="77777777" w:rsidR="003D15ED" w:rsidRDefault="003D15ED" w:rsidP="003D15ED">
      <w:pPr>
        <w:pStyle w:val="Ttulo2"/>
      </w:pPr>
      <w:bookmarkStart w:id="6" w:name="_Toc209382632"/>
      <w:r>
        <w:lastRenderedPageBreak/>
        <w:t>Cursos com mais de 20h na área</w:t>
      </w:r>
      <w:bookmarkEnd w:id="6"/>
    </w:p>
    <w:p w14:paraId="503BCDE7" w14:textId="77777777" w:rsidR="003D15ED" w:rsidRPr="003D15ED" w:rsidRDefault="003D15ED" w:rsidP="003D15ED">
      <w:r>
        <w:t>Curso de “formação”. Copie esse parágrafo para cada curso com mais de 20h existente e apresente a respectiva imagem na sequência.</w:t>
      </w:r>
    </w:p>
    <w:p w14:paraId="2156FACD" w14:textId="77777777" w:rsidR="003D15ED" w:rsidRPr="000B7B86" w:rsidRDefault="003D15ED" w:rsidP="003D15ED">
      <w:r>
        <w:rPr>
          <w:noProof/>
        </w:rPr>
        <w:drawing>
          <wp:inline distT="0" distB="0" distL="0" distR="0" wp14:anchorId="22C0D54E" wp14:editId="7902E028">
            <wp:extent cx="7200000" cy="5089450"/>
            <wp:effectExtent l="7620" t="0" r="8890" b="8890"/>
            <wp:docPr id="765704204" name="Imagem 1" descr="Bachelor Degree Completion Certificate Design Template in PSD,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helor Degree Completion Certificate Design Template in PSD, Word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00000" cy="50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04E49" w14:textId="77777777" w:rsidR="003D15ED" w:rsidRDefault="003D15ED" w:rsidP="003D15ED">
      <w:pPr>
        <w:pStyle w:val="Ttulo2"/>
      </w:pPr>
      <w:bookmarkStart w:id="7" w:name="_Toc209382633"/>
      <w:r>
        <w:lastRenderedPageBreak/>
        <w:t>Curso com menos de 20h na área</w:t>
      </w:r>
      <w:bookmarkEnd w:id="7"/>
    </w:p>
    <w:p w14:paraId="582808C1" w14:textId="77777777" w:rsidR="003D15ED" w:rsidRPr="003D15ED" w:rsidRDefault="003D15ED" w:rsidP="003D15ED">
      <w:r>
        <w:t>Curso de “formação”. Copie esse parágrafo para cada curso com menos de 20h existente e apresente a respectiva imagem na sequência.</w:t>
      </w:r>
    </w:p>
    <w:p w14:paraId="12E4C3D6" w14:textId="77777777" w:rsidR="003D15ED" w:rsidRPr="000B7B86" w:rsidRDefault="003D15ED" w:rsidP="003D15ED">
      <w:r>
        <w:rPr>
          <w:noProof/>
        </w:rPr>
        <w:drawing>
          <wp:inline distT="0" distB="0" distL="0" distR="0" wp14:anchorId="66E40F8B" wp14:editId="1CD6D700">
            <wp:extent cx="7200000" cy="5089450"/>
            <wp:effectExtent l="7620" t="0" r="8890" b="8890"/>
            <wp:docPr id="1915949955" name="Imagem 1" descr="Bachelor Degree Completion Certificate Design Template in PSD,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helor Degree Completion Certificate Design Template in PSD, Word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00000" cy="50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9958C" w14:textId="77777777" w:rsidR="003D15ED" w:rsidRPr="003D15ED" w:rsidRDefault="003D15ED" w:rsidP="003D15ED">
      <w:pPr>
        <w:pStyle w:val="Normalrecuado"/>
      </w:pPr>
    </w:p>
    <w:p w14:paraId="552B0D86" w14:textId="77777777" w:rsidR="001501D2" w:rsidRDefault="003D15ED" w:rsidP="009C4FB8">
      <w:pPr>
        <w:pStyle w:val="Ttulo1"/>
      </w:pPr>
      <w:bookmarkStart w:id="8" w:name="_Toc209382634"/>
      <w:r>
        <w:lastRenderedPageBreak/>
        <w:t>ATIVIDADES PROFISSIONAIS E ACADÊMICAS</w:t>
      </w:r>
      <w:bookmarkEnd w:id="8"/>
    </w:p>
    <w:p w14:paraId="6FB2BCA5" w14:textId="77777777" w:rsidR="001501D2" w:rsidRDefault="003D15ED" w:rsidP="003D15ED">
      <w:pPr>
        <w:pStyle w:val="Ttulo2"/>
      </w:pPr>
      <w:bookmarkStart w:id="9" w:name="_Toc209382635"/>
      <w:r>
        <w:t>Atua profissionalmente na área</w:t>
      </w:r>
      <w:bookmarkEnd w:id="9"/>
    </w:p>
    <w:p w14:paraId="36FC0685" w14:textId="77777777" w:rsidR="003D15ED" w:rsidRDefault="003D15ED" w:rsidP="003D15ED">
      <w:r>
        <w:t>Descrever função cargo e apresentar documentos comprobatórios (carteira de trabalho digital, CTPS, declaração do empregador, contratos etc.).</w:t>
      </w:r>
    </w:p>
    <w:p w14:paraId="7D92EA77" w14:textId="77777777" w:rsidR="003D15ED" w:rsidRDefault="00102DF2" w:rsidP="003D15ED">
      <w:pPr>
        <w:pStyle w:val="Normalrecuado"/>
      </w:pPr>
      <w:r>
        <w:rPr>
          <w:noProof/>
        </w:rPr>
        <w:drawing>
          <wp:inline distT="0" distB="0" distL="0" distR="0" wp14:anchorId="54FA4AC8" wp14:editId="214EC16E">
            <wp:extent cx="3165132" cy="5266944"/>
            <wp:effectExtent l="0" t="0" r="0" b="0"/>
            <wp:docPr id="2082632953" name="Imagem 5" descr="Carteira de Trabalho Digital: saiba usar o app e gerar o seu documen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arteira de Trabalho Digital: saiba usar o app e gerar o seu documento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131" cy="528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9C262" w14:textId="77777777" w:rsidR="00102DF2" w:rsidRDefault="00102DF2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2AE2D37D" w14:textId="77777777" w:rsidR="003D15ED" w:rsidRDefault="003D15ED" w:rsidP="003D15ED">
      <w:pPr>
        <w:pStyle w:val="Ttulo2"/>
      </w:pPr>
      <w:bookmarkStart w:id="10" w:name="_Toc209382636"/>
      <w:r>
        <w:lastRenderedPageBreak/>
        <w:t>Experiência em docência no ensino superior</w:t>
      </w:r>
      <w:bookmarkEnd w:id="10"/>
    </w:p>
    <w:p w14:paraId="5AD82A7D" w14:textId="77777777" w:rsidR="003D15ED" w:rsidRDefault="003D15ED" w:rsidP="003D15ED">
      <w:r>
        <w:t>Descrever função cargo e apresentar documentos comprobatórios (carteira de trabalho digital, CTPS, declaração do empregador, contratos etc.).</w:t>
      </w:r>
    </w:p>
    <w:p w14:paraId="31E2F393" w14:textId="77777777" w:rsidR="00102DF2" w:rsidRPr="00102DF2" w:rsidRDefault="00102DF2" w:rsidP="00102DF2">
      <w:pPr>
        <w:pStyle w:val="Normalrecuado"/>
      </w:pPr>
      <w:r>
        <w:rPr>
          <w:noProof/>
        </w:rPr>
        <w:drawing>
          <wp:inline distT="0" distB="0" distL="0" distR="0" wp14:anchorId="6872C51A" wp14:editId="1600621F">
            <wp:extent cx="3165132" cy="5266944"/>
            <wp:effectExtent l="0" t="0" r="0" b="0"/>
            <wp:docPr id="1288695501" name="Imagem 5" descr="Carteira de Trabalho Digital: saiba usar o app e gerar o seu documen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arteira de Trabalho Digital: saiba usar o app e gerar o seu documento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131" cy="528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71309" w14:textId="77777777" w:rsidR="00102DF2" w:rsidRDefault="00102DF2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269228CC" w14:textId="77777777" w:rsidR="003D15ED" w:rsidRDefault="003D15ED" w:rsidP="003D15ED">
      <w:pPr>
        <w:pStyle w:val="Ttulo2"/>
      </w:pPr>
      <w:bookmarkStart w:id="11" w:name="_Toc209382637"/>
      <w:r>
        <w:lastRenderedPageBreak/>
        <w:t>Orientação de trabalhos</w:t>
      </w:r>
      <w:bookmarkEnd w:id="11"/>
    </w:p>
    <w:p w14:paraId="5033DC7F" w14:textId="77777777" w:rsidR="003D15ED" w:rsidRDefault="003D15ED" w:rsidP="003D15ED">
      <w:r>
        <w:t>Nome completo do aluno</w:t>
      </w:r>
      <w:r w:rsidRPr="003D15ED">
        <w:t xml:space="preserve">. </w:t>
      </w:r>
      <w:r>
        <w:t>Título do trabalho</w:t>
      </w:r>
      <w:r w:rsidRPr="003D15ED">
        <w:t xml:space="preserve">. Início: </w:t>
      </w:r>
      <w:r>
        <w:t>Ano</w:t>
      </w:r>
      <w:r w:rsidRPr="003D15ED">
        <w:t xml:space="preserve">. </w:t>
      </w:r>
      <w:r>
        <w:t>Tipo de orientação</w:t>
      </w:r>
      <w:r w:rsidRPr="003D15ED">
        <w:t xml:space="preserve"> (</w:t>
      </w:r>
      <w:r>
        <w:t>TCC, IC, IT</w:t>
      </w:r>
      <w:r w:rsidRPr="003D15ED">
        <w:t xml:space="preserve">) - </w:t>
      </w:r>
      <w:r w:rsidR="00102DF2">
        <w:t>Instituição</w:t>
      </w:r>
      <w:r w:rsidRPr="003D15ED">
        <w:t>. (Orientador)</w:t>
      </w:r>
      <w:r>
        <w:t>.</w:t>
      </w:r>
      <w:r w:rsidR="00102DF2">
        <w:t xml:space="preserve"> Esse é o formato de apresentação conforme padrão Lattes.</w:t>
      </w:r>
    </w:p>
    <w:p w14:paraId="709ECB6D" w14:textId="77777777" w:rsidR="00102DF2" w:rsidRDefault="00CA586A" w:rsidP="00102DF2">
      <w:pPr>
        <w:pStyle w:val="Normalrecuado"/>
      </w:pPr>
      <w:r>
        <w:rPr>
          <w:noProof/>
        </w:rPr>
        <w:drawing>
          <wp:inline distT="0" distB="0" distL="0" distR="0" wp14:anchorId="34EF70F0" wp14:editId="60CC8898">
            <wp:extent cx="5586388" cy="7446874"/>
            <wp:effectExtent l="19050" t="19050" r="14605" b="20955"/>
            <wp:docPr id="242771149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EF05E4" w14:textId="77777777" w:rsidR="00102DF2" w:rsidRDefault="00102DF2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6AC1C7E1" w14:textId="77777777" w:rsidR="00102DF2" w:rsidRDefault="00102DF2" w:rsidP="00102DF2">
      <w:pPr>
        <w:pStyle w:val="Ttulo2"/>
      </w:pPr>
      <w:bookmarkStart w:id="12" w:name="_Toc209382638"/>
      <w:r>
        <w:lastRenderedPageBreak/>
        <w:t>Atuação em projetos de pesquisa e/ou desenvolvimento</w:t>
      </w:r>
      <w:bookmarkEnd w:id="12"/>
    </w:p>
    <w:p w14:paraId="271DEA97" w14:textId="77777777" w:rsidR="00102DF2" w:rsidRPr="00102DF2" w:rsidRDefault="00102DF2" w:rsidP="00102DF2">
      <w:pPr>
        <w:pStyle w:val="Normalrecuado"/>
      </w:pPr>
      <w:r>
        <w:t>Título do projeto. Ano.</w:t>
      </w:r>
    </w:p>
    <w:p w14:paraId="41BD7341" w14:textId="77777777" w:rsidR="003D15ED" w:rsidRDefault="00102DF2" w:rsidP="003D15ED">
      <w:pPr>
        <w:pStyle w:val="Normalrecuado"/>
      </w:pPr>
      <w:r>
        <w:rPr>
          <w:noProof/>
        </w:rPr>
        <w:drawing>
          <wp:inline distT="0" distB="0" distL="0" distR="0" wp14:anchorId="0F3C730B" wp14:editId="38C191E4">
            <wp:extent cx="5586388" cy="7446874"/>
            <wp:effectExtent l="19050" t="19050" r="14605" b="20955"/>
            <wp:docPr id="1702271713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FB5AA2" w14:textId="77777777" w:rsidR="00CA3D84" w:rsidRDefault="00CA3D84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14D0C069" w14:textId="77777777" w:rsidR="00102DF2" w:rsidRDefault="00102DF2" w:rsidP="00CA3D84">
      <w:pPr>
        <w:pStyle w:val="Ttulo2"/>
      </w:pPr>
      <w:bookmarkStart w:id="13" w:name="_Toc209382639"/>
      <w:r>
        <w:lastRenderedPageBreak/>
        <w:t>Ministrou curso com mais de 20h</w:t>
      </w:r>
      <w:bookmarkEnd w:id="13"/>
    </w:p>
    <w:p w14:paraId="27724188" w14:textId="77777777" w:rsidR="00102DF2" w:rsidRDefault="00102DF2" w:rsidP="003D15ED">
      <w:pPr>
        <w:pStyle w:val="Normalrecuado"/>
      </w:pPr>
      <w:r>
        <w:t>Título do curso - local</w:t>
      </w:r>
      <w:r w:rsidRPr="00102DF2">
        <w:t xml:space="preserve">. </w:t>
      </w:r>
      <w:r>
        <w:t>Ano</w:t>
      </w:r>
      <w:r w:rsidRPr="00102DF2">
        <w:t>. (Curso de curta duração ministrado/</w:t>
      </w:r>
      <w:r w:rsidR="00CA3D84">
        <w:t>Tipo</w:t>
      </w:r>
      <w:r w:rsidRPr="00102DF2">
        <w:t>).</w:t>
      </w:r>
    </w:p>
    <w:p w14:paraId="6548B986" w14:textId="77777777" w:rsidR="00CA3D84" w:rsidRDefault="00CA3D84" w:rsidP="003D15ED">
      <w:pPr>
        <w:pStyle w:val="Normalrecuado"/>
      </w:pPr>
      <w:r>
        <w:rPr>
          <w:noProof/>
        </w:rPr>
        <w:drawing>
          <wp:inline distT="0" distB="0" distL="0" distR="0" wp14:anchorId="6D4E5A89" wp14:editId="0D598D20">
            <wp:extent cx="5586388" cy="7446874"/>
            <wp:effectExtent l="19050" t="19050" r="14605" b="20955"/>
            <wp:docPr id="424604835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022F95" w14:textId="77777777" w:rsidR="00CA3D84" w:rsidRDefault="00CA3D84" w:rsidP="00CA3D84">
      <w:pPr>
        <w:pStyle w:val="Ttulo1"/>
      </w:pPr>
      <w:bookmarkStart w:id="14" w:name="_Toc209382640"/>
      <w:r>
        <w:lastRenderedPageBreak/>
        <w:t>Produção técnica ou bibliográfica</w:t>
      </w:r>
      <w:bookmarkEnd w:id="14"/>
    </w:p>
    <w:p w14:paraId="18E8422B" w14:textId="77777777" w:rsidR="00CA3D84" w:rsidRDefault="00CA3D84" w:rsidP="00CA3D84">
      <w:pPr>
        <w:pStyle w:val="Ttulo2"/>
      </w:pPr>
      <w:bookmarkStart w:id="15" w:name="_Toc209382641"/>
      <w:r>
        <w:t>Assessoria e consultoria</w:t>
      </w:r>
      <w:bookmarkEnd w:id="15"/>
    </w:p>
    <w:p w14:paraId="213F39B3" w14:textId="77777777" w:rsidR="00CA3D84" w:rsidRDefault="00CA3D84" w:rsidP="003D15ED">
      <w:pPr>
        <w:pStyle w:val="Normalrecuado"/>
      </w:pPr>
      <w:r w:rsidRPr="00CA3D84">
        <w:t>Assessoria</w:t>
      </w:r>
      <w:r>
        <w:t>/consultoria</w:t>
      </w:r>
      <w:r w:rsidRPr="00CA3D84">
        <w:t xml:space="preserve"> em </w:t>
      </w:r>
      <w:r>
        <w:t>“Título”</w:t>
      </w:r>
      <w:r w:rsidRPr="00CA3D84">
        <w:t xml:space="preserve"> </w:t>
      </w:r>
      <w:r>
        <w:t>–</w:t>
      </w:r>
      <w:r w:rsidRPr="00CA3D84">
        <w:t xml:space="preserve"> </w:t>
      </w:r>
      <w:r>
        <w:t>“Entidade”</w:t>
      </w:r>
      <w:r w:rsidRPr="00CA3D84">
        <w:t xml:space="preserve">. </w:t>
      </w:r>
      <w:r>
        <w:t>Ano</w:t>
      </w:r>
      <w:r w:rsidRPr="00CA3D84">
        <w:t>.</w:t>
      </w:r>
    </w:p>
    <w:p w14:paraId="119545D9" w14:textId="77777777" w:rsidR="00CA3D84" w:rsidRDefault="003905C7" w:rsidP="003D15ED">
      <w:pPr>
        <w:pStyle w:val="Normalrecuado"/>
      </w:pPr>
      <w:r w:rsidRPr="003905C7">
        <w:rPr>
          <w:noProof/>
        </w:rPr>
        <w:drawing>
          <wp:inline distT="0" distB="0" distL="0" distR="0" wp14:anchorId="60AC4DA8" wp14:editId="71888157">
            <wp:extent cx="5658640" cy="6258798"/>
            <wp:effectExtent l="19050" t="19050" r="18415" b="27940"/>
            <wp:docPr id="518873205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73205" name="Imagem 1" descr="Texto, Carta&#10;&#10;O conteúdo gerado por IA pode estar incorreto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62587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A543B1" w14:textId="77777777" w:rsidR="003905C7" w:rsidRDefault="003905C7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2D229712" w14:textId="77777777" w:rsidR="00CA3D84" w:rsidRDefault="00CA3D84" w:rsidP="00CA3D84">
      <w:pPr>
        <w:pStyle w:val="Ttulo2"/>
      </w:pPr>
      <w:bookmarkStart w:id="16" w:name="_Toc209382642"/>
      <w:r>
        <w:lastRenderedPageBreak/>
        <w:t>Extensão Tecnológica</w:t>
      </w:r>
      <w:bookmarkEnd w:id="16"/>
      <w:r>
        <w:t xml:space="preserve"> </w:t>
      </w:r>
    </w:p>
    <w:p w14:paraId="230A691B" w14:textId="77777777" w:rsidR="00CA3D84" w:rsidRDefault="00CA3D84" w:rsidP="00CA3D84">
      <w:pPr>
        <w:pStyle w:val="Normalrecuado"/>
      </w:pPr>
      <w:r>
        <w:t>Título</w:t>
      </w:r>
      <w:r w:rsidRPr="00CA3D84">
        <w:t xml:space="preserve">. </w:t>
      </w:r>
      <w:r>
        <w:t>Ano</w:t>
      </w:r>
      <w:r w:rsidRPr="00CA3D84">
        <w:t>. (</w:t>
      </w:r>
      <w:r>
        <w:t>Tipo</w:t>
      </w:r>
      <w:r w:rsidRPr="00CA3D84">
        <w:t>).</w:t>
      </w:r>
    </w:p>
    <w:p w14:paraId="616EE2EF" w14:textId="77777777" w:rsidR="00CA3D84" w:rsidRDefault="00CA586A" w:rsidP="00CA3D84">
      <w:pPr>
        <w:pStyle w:val="Normalrecuado"/>
      </w:pPr>
      <w:r>
        <w:rPr>
          <w:noProof/>
        </w:rPr>
        <w:drawing>
          <wp:inline distT="0" distB="0" distL="0" distR="0" wp14:anchorId="05E4A019" wp14:editId="2EDE9495">
            <wp:extent cx="5586388" cy="7446874"/>
            <wp:effectExtent l="19050" t="19050" r="14605" b="20955"/>
            <wp:docPr id="1755263813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04D884" w14:textId="77777777" w:rsidR="00CA586A" w:rsidRDefault="00CA586A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32F33D29" w14:textId="77777777" w:rsidR="00CA3D84" w:rsidRDefault="00CA3D84" w:rsidP="00CA3D84">
      <w:pPr>
        <w:pStyle w:val="Ttulo2"/>
      </w:pPr>
      <w:bookmarkStart w:id="17" w:name="_Toc209382643"/>
      <w:r>
        <w:lastRenderedPageBreak/>
        <w:t>Programa de Computador, produtos, processos ou técnicas sem registro</w:t>
      </w:r>
      <w:bookmarkEnd w:id="17"/>
    </w:p>
    <w:p w14:paraId="387E1574" w14:textId="77777777" w:rsidR="00CA3D84" w:rsidRDefault="00CA3D84" w:rsidP="00CA3D84">
      <w:pPr>
        <w:pStyle w:val="Normalrecuado"/>
      </w:pPr>
      <w:r>
        <w:t>Título</w:t>
      </w:r>
      <w:r w:rsidRPr="00CA3D84">
        <w:t xml:space="preserve">. </w:t>
      </w:r>
      <w:r>
        <w:t>Ano</w:t>
      </w:r>
      <w:r w:rsidRPr="00CA3D84">
        <w:t>.</w:t>
      </w:r>
    </w:p>
    <w:p w14:paraId="5809C886" w14:textId="77777777" w:rsidR="00CA3D84" w:rsidRDefault="00CA586A" w:rsidP="00CA3D84">
      <w:pPr>
        <w:pStyle w:val="Normalrecuado"/>
      </w:pPr>
      <w:r>
        <w:rPr>
          <w:noProof/>
        </w:rPr>
        <w:drawing>
          <wp:inline distT="0" distB="0" distL="0" distR="0" wp14:anchorId="72AC9A42" wp14:editId="62A6C65E">
            <wp:extent cx="5586388" cy="7446874"/>
            <wp:effectExtent l="19050" t="19050" r="14605" b="20955"/>
            <wp:docPr id="901462231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5E9E2A" w14:textId="77777777" w:rsidR="00CA586A" w:rsidRDefault="00CA586A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6AE670CB" w14:textId="77777777" w:rsidR="00CA3D84" w:rsidRDefault="00CA3D84" w:rsidP="00CA3D84">
      <w:pPr>
        <w:pStyle w:val="Ttulo2"/>
      </w:pPr>
      <w:bookmarkStart w:id="18" w:name="_Toc209382644"/>
      <w:r>
        <w:lastRenderedPageBreak/>
        <w:t>Desenvolvimento de material didático ou instrucional</w:t>
      </w:r>
      <w:bookmarkEnd w:id="18"/>
    </w:p>
    <w:p w14:paraId="25821D26" w14:textId="77777777" w:rsidR="00CA3D84" w:rsidRDefault="00CA3D84" w:rsidP="00CA3D84">
      <w:pPr>
        <w:pStyle w:val="Normalrecuado"/>
      </w:pPr>
      <w:r>
        <w:t>Título</w:t>
      </w:r>
      <w:r w:rsidRPr="00CA3D84">
        <w:t xml:space="preserve">. </w:t>
      </w:r>
      <w:r>
        <w:t>Ano</w:t>
      </w:r>
      <w:r w:rsidRPr="00CA3D84">
        <w:t>. (</w:t>
      </w:r>
      <w:r>
        <w:t>Tipo</w:t>
      </w:r>
      <w:r w:rsidRPr="00CA3D84">
        <w:t>).</w:t>
      </w:r>
    </w:p>
    <w:p w14:paraId="0BA508F5" w14:textId="77777777" w:rsidR="00CA3D84" w:rsidRDefault="00CA586A" w:rsidP="00CA3D84">
      <w:pPr>
        <w:pStyle w:val="Normalrecuado"/>
      </w:pPr>
      <w:r>
        <w:rPr>
          <w:noProof/>
        </w:rPr>
        <w:drawing>
          <wp:inline distT="0" distB="0" distL="0" distR="0" wp14:anchorId="3A6F4940" wp14:editId="5A5A0287">
            <wp:extent cx="5586388" cy="7446874"/>
            <wp:effectExtent l="19050" t="19050" r="14605" b="20955"/>
            <wp:docPr id="563705603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5563C9" w14:textId="77777777" w:rsidR="00CA586A" w:rsidRDefault="00CA586A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47E20C7B" w14:textId="77777777" w:rsidR="00CA3D84" w:rsidRDefault="00CA3D84" w:rsidP="00CA3D84">
      <w:pPr>
        <w:pStyle w:val="Ttulo2"/>
      </w:pPr>
      <w:bookmarkStart w:id="19" w:name="_Toc209382645"/>
      <w:r>
        <w:lastRenderedPageBreak/>
        <w:t>Editoração</w:t>
      </w:r>
      <w:bookmarkEnd w:id="19"/>
    </w:p>
    <w:p w14:paraId="4605AB31" w14:textId="77777777" w:rsidR="00CA3D84" w:rsidRDefault="00CA3D84" w:rsidP="00CA3D84">
      <w:pPr>
        <w:pStyle w:val="Normalrecuado"/>
      </w:pPr>
      <w:r>
        <w:t>Título</w:t>
      </w:r>
      <w:r w:rsidRPr="00CA3D84">
        <w:t xml:space="preserve">. </w:t>
      </w:r>
      <w:r>
        <w:t>Ano</w:t>
      </w:r>
      <w:r w:rsidRPr="00CA3D84">
        <w:t>. (</w:t>
      </w:r>
      <w:r>
        <w:t>Tipo</w:t>
      </w:r>
      <w:r w:rsidRPr="00CA3D84">
        <w:t>).</w:t>
      </w:r>
    </w:p>
    <w:p w14:paraId="62854ED7" w14:textId="77777777" w:rsidR="00CA3D84" w:rsidRDefault="00CA586A" w:rsidP="00CA3D84">
      <w:pPr>
        <w:pStyle w:val="Normalrecuado"/>
      </w:pPr>
      <w:r>
        <w:rPr>
          <w:noProof/>
        </w:rPr>
        <w:drawing>
          <wp:inline distT="0" distB="0" distL="0" distR="0" wp14:anchorId="38C38ECD" wp14:editId="414A2ADC">
            <wp:extent cx="5586388" cy="7446874"/>
            <wp:effectExtent l="19050" t="19050" r="14605" b="20955"/>
            <wp:docPr id="2111267681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2E785B" w14:textId="77777777" w:rsidR="00CA586A" w:rsidRDefault="00CA586A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24CC0444" w14:textId="77777777" w:rsidR="00CA3D84" w:rsidRDefault="00CA3D84" w:rsidP="00CA3D84">
      <w:pPr>
        <w:pStyle w:val="Ttulo2"/>
      </w:pPr>
      <w:bookmarkStart w:id="20" w:name="_Toc209382646"/>
      <w:r>
        <w:lastRenderedPageBreak/>
        <w:t>Relatório de pesquisa</w:t>
      </w:r>
      <w:bookmarkEnd w:id="20"/>
    </w:p>
    <w:p w14:paraId="41CC69F0" w14:textId="77777777" w:rsidR="00CA3D84" w:rsidRDefault="00CA3D84" w:rsidP="00CA3D84">
      <w:pPr>
        <w:pStyle w:val="Normalrecuado"/>
      </w:pPr>
      <w:r>
        <w:t>Título</w:t>
      </w:r>
      <w:r w:rsidRPr="00CA3D84">
        <w:t xml:space="preserve">. </w:t>
      </w:r>
      <w:r>
        <w:t>Ano</w:t>
      </w:r>
      <w:r w:rsidRPr="00CA3D84">
        <w:t>. (</w:t>
      </w:r>
      <w:r>
        <w:t>Entidade a qual se destinou</w:t>
      </w:r>
      <w:r w:rsidRPr="00CA3D84">
        <w:t>).</w:t>
      </w:r>
    </w:p>
    <w:p w14:paraId="5A08EFBB" w14:textId="77777777" w:rsidR="00CA3D84" w:rsidRDefault="00CA586A" w:rsidP="00CA3D84">
      <w:pPr>
        <w:pStyle w:val="Normalrecuado"/>
      </w:pPr>
      <w:r>
        <w:rPr>
          <w:noProof/>
        </w:rPr>
        <w:drawing>
          <wp:inline distT="0" distB="0" distL="0" distR="0" wp14:anchorId="077BE9E5" wp14:editId="37C8AFF6">
            <wp:extent cx="5586388" cy="7446874"/>
            <wp:effectExtent l="19050" t="19050" r="14605" b="20955"/>
            <wp:docPr id="1350529720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E1C715" w14:textId="77777777" w:rsidR="003905C7" w:rsidRDefault="003905C7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279F248E" w14:textId="77777777" w:rsidR="00CA3D84" w:rsidRDefault="00CA3D84" w:rsidP="00CA3D84">
      <w:pPr>
        <w:pStyle w:val="Ttulo2"/>
      </w:pPr>
      <w:bookmarkStart w:id="21" w:name="_Toc209382647"/>
      <w:r>
        <w:lastRenderedPageBreak/>
        <w:t>Patentes de invenção</w:t>
      </w:r>
      <w:bookmarkEnd w:id="21"/>
      <w:r>
        <w:tab/>
      </w:r>
    </w:p>
    <w:p w14:paraId="1F4A30B5" w14:textId="77777777" w:rsidR="00CA3D84" w:rsidRDefault="00CA3D84" w:rsidP="00CA3D84">
      <w:pPr>
        <w:pStyle w:val="Normalrecuado"/>
      </w:pPr>
      <w:r w:rsidRPr="00CA3D84">
        <w:t>Título. Ano. (</w:t>
      </w:r>
      <w:r>
        <w:t xml:space="preserve">Código </w:t>
      </w:r>
      <w:r w:rsidR="003905C7">
        <w:t>“PI0000”</w:t>
      </w:r>
      <w:r w:rsidRPr="00CA3D84">
        <w:t>).</w:t>
      </w:r>
    </w:p>
    <w:p w14:paraId="7C3B506A" w14:textId="77777777" w:rsidR="00CA3D84" w:rsidRDefault="003905C7" w:rsidP="00CA3D84">
      <w:pPr>
        <w:pStyle w:val="Normalrecuado"/>
      </w:pPr>
      <w:r>
        <w:rPr>
          <w:noProof/>
        </w:rPr>
        <w:drawing>
          <wp:inline distT="0" distB="0" distL="0" distR="0" wp14:anchorId="543B5CFC" wp14:editId="5E1BB31A">
            <wp:extent cx="5093286" cy="7200000"/>
            <wp:effectExtent l="0" t="0" r="0" b="1270"/>
            <wp:docPr id="1812580923" name="Imagem 6" descr="Patentes Concedidas ao grupo NUQUIMHE - PPG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atentes Concedidas ao grupo NUQUIMHE - PPGQ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286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8E959" w14:textId="77777777" w:rsidR="003905C7" w:rsidRDefault="003905C7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416CB21B" w14:textId="77777777" w:rsidR="00CA3D84" w:rsidRDefault="00CA3D84" w:rsidP="00CA3D84">
      <w:pPr>
        <w:pStyle w:val="Ttulo2"/>
      </w:pPr>
      <w:bookmarkStart w:id="22" w:name="_Toc209382648"/>
      <w:r>
        <w:lastRenderedPageBreak/>
        <w:t>Registro de modelo de utilidade</w:t>
      </w:r>
      <w:bookmarkEnd w:id="22"/>
      <w:r>
        <w:tab/>
      </w:r>
    </w:p>
    <w:p w14:paraId="01F9872F" w14:textId="77777777" w:rsidR="00CA3D84" w:rsidRDefault="00CA3D84" w:rsidP="00CA3D84">
      <w:pPr>
        <w:pStyle w:val="Normalrecuado"/>
      </w:pPr>
      <w:r w:rsidRPr="00CA3D84">
        <w:t>Título. Ano. (</w:t>
      </w:r>
      <w:r>
        <w:t>Código “MU0000”</w:t>
      </w:r>
      <w:r w:rsidRPr="00CA3D84">
        <w:t>).</w:t>
      </w:r>
    </w:p>
    <w:p w14:paraId="5CC3D397" w14:textId="77777777" w:rsidR="00CA3D84" w:rsidRDefault="003905C7" w:rsidP="00CA3D84">
      <w:pPr>
        <w:pStyle w:val="Normalrecuado"/>
      </w:pPr>
      <w:r>
        <w:rPr>
          <w:noProof/>
        </w:rPr>
        <w:drawing>
          <wp:inline distT="0" distB="0" distL="0" distR="0" wp14:anchorId="213474F4" wp14:editId="7477668A">
            <wp:extent cx="5093286" cy="7200000"/>
            <wp:effectExtent l="0" t="0" r="0" b="1270"/>
            <wp:docPr id="1240215074" name="Imagem 6" descr="Patentes Concedidas ao grupo NUQUIMHE - PPG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atentes Concedidas ao grupo NUQUIMHE - PPGQ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286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92691" w14:textId="77777777" w:rsidR="003905C7" w:rsidRDefault="003905C7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116969F0" w14:textId="77777777" w:rsidR="00CA3D84" w:rsidRDefault="00CA3D84" w:rsidP="00CA3D84">
      <w:pPr>
        <w:pStyle w:val="Ttulo2"/>
      </w:pPr>
      <w:bookmarkStart w:id="23" w:name="_Toc209382649"/>
      <w:r>
        <w:lastRenderedPageBreak/>
        <w:t>Registro de desenho industrial</w:t>
      </w:r>
      <w:bookmarkEnd w:id="23"/>
      <w:r>
        <w:tab/>
      </w:r>
    </w:p>
    <w:p w14:paraId="1411C6D3" w14:textId="77777777" w:rsidR="00CA3D84" w:rsidRDefault="00CA3D84" w:rsidP="00CA3D84">
      <w:pPr>
        <w:pStyle w:val="Normalrecuado"/>
      </w:pPr>
      <w:r w:rsidRPr="00CA3D84">
        <w:t>Título. Ano. (</w:t>
      </w:r>
      <w:r>
        <w:t>Código “DI0000”</w:t>
      </w:r>
      <w:r w:rsidRPr="00CA3D84">
        <w:t>).</w:t>
      </w:r>
    </w:p>
    <w:p w14:paraId="09054DB2" w14:textId="77777777" w:rsidR="00CA3D84" w:rsidRDefault="003905C7" w:rsidP="00CA3D84">
      <w:pPr>
        <w:pStyle w:val="Normalrecuado"/>
      </w:pPr>
      <w:r>
        <w:rPr>
          <w:noProof/>
        </w:rPr>
        <w:drawing>
          <wp:inline distT="0" distB="0" distL="0" distR="0" wp14:anchorId="48737CAC" wp14:editId="1182A057">
            <wp:extent cx="5093286" cy="7200000"/>
            <wp:effectExtent l="0" t="0" r="0" b="1270"/>
            <wp:docPr id="1387459126" name="Imagem 6" descr="Patentes Concedidas ao grupo NUQUIMHE - PPG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atentes Concedidas ao grupo NUQUIMHE - PPGQ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286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24C41" w14:textId="77777777" w:rsidR="00CA586A" w:rsidRDefault="00CA586A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40B421FF" w14:textId="77777777" w:rsidR="00CA3D84" w:rsidRDefault="00CA3D84" w:rsidP="00CA3D84">
      <w:pPr>
        <w:pStyle w:val="Ttulo2"/>
      </w:pPr>
      <w:bookmarkStart w:id="24" w:name="_Toc209382650"/>
      <w:r>
        <w:lastRenderedPageBreak/>
        <w:t>Participação comprovada em projetos de produtos / serviço (individual ou equipe)</w:t>
      </w:r>
      <w:bookmarkEnd w:id="24"/>
      <w:r>
        <w:tab/>
      </w:r>
    </w:p>
    <w:p w14:paraId="5988F8F2" w14:textId="77777777" w:rsidR="00CA3D84" w:rsidRDefault="00451F85" w:rsidP="00CA3D84">
      <w:pPr>
        <w:pStyle w:val="Normalrecuado"/>
      </w:pPr>
      <w:r>
        <w:t>Título. Ano. (Tipo)</w:t>
      </w:r>
    </w:p>
    <w:p w14:paraId="76C3366D" w14:textId="77777777" w:rsidR="00CA586A" w:rsidRDefault="00CA586A" w:rsidP="00CA3D84">
      <w:pPr>
        <w:pStyle w:val="Normalrecuado"/>
      </w:pPr>
      <w:r>
        <w:rPr>
          <w:noProof/>
        </w:rPr>
        <w:drawing>
          <wp:inline distT="0" distB="0" distL="0" distR="0" wp14:anchorId="46ECFCF8" wp14:editId="0CB19DF3">
            <wp:extent cx="5586388" cy="7446874"/>
            <wp:effectExtent l="19050" t="19050" r="14605" b="20955"/>
            <wp:docPr id="1468491771" name="Imagem 3" descr="Modelo de Declaracao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odelo de Declaracao | PD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90" cy="7473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0BDD9F" w14:textId="77777777" w:rsidR="00CA3D84" w:rsidRDefault="00CA3D84" w:rsidP="00CA3D84">
      <w:pPr>
        <w:pStyle w:val="Ttulo2"/>
      </w:pPr>
      <w:bookmarkStart w:id="25" w:name="_Toc209382651"/>
      <w:r>
        <w:lastRenderedPageBreak/>
        <w:t>Livros técnico-científicos publicados como autor ou coautor na área</w:t>
      </w:r>
      <w:bookmarkEnd w:id="25"/>
      <w:r>
        <w:tab/>
      </w:r>
    </w:p>
    <w:p w14:paraId="7441F77F" w14:textId="77777777" w:rsidR="00CA3D84" w:rsidRDefault="00451F85" w:rsidP="00CA3D84">
      <w:pPr>
        <w:pStyle w:val="Normalrecuado"/>
      </w:pPr>
      <w:r>
        <w:t>Autores. Título. Ed. Cidade: Editora, Ano, vol. Xp. (ISBN 978...)</w:t>
      </w:r>
      <w:r w:rsidRPr="00451F85">
        <w:t>.</w:t>
      </w:r>
    </w:p>
    <w:p w14:paraId="21C0C211" w14:textId="77777777" w:rsidR="00E05D7F" w:rsidRDefault="00E05D7F" w:rsidP="00CA3D84">
      <w:pPr>
        <w:pStyle w:val="Normalrecuado"/>
      </w:pPr>
      <w:r w:rsidRPr="00E05D7F">
        <w:rPr>
          <w:noProof/>
        </w:rPr>
        <w:drawing>
          <wp:inline distT="0" distB="0" distL="0" distR="0" wp14:anchorId="6CA2E3E9" wp14:editId="0C9CAC3E">
            <wp:extent cx="4648849" cy="6735115"/>
            <wp:effectExtent l="0" t="0" r="0" b="8890"/>
            <wp:docPr id="1208766528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766528" name="Imagem 1" descr="Texto, Carta&#10;&#10;O conteúdo gerado por IA pode estar incorreto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673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D49F" w14:textId="77777777" w:rsidR="00E05D7F" w:rsidRDefault="00E05D7F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44A6DEC8" w14:textId="77777777" w:rsidR="00CA3D84" w:rsidRDefault="00CA3D84" w:rsidP="00CA3D84">
      <w:pPr>
        <w:pStyle w:val="Ttulo2"/>
      </w:pPr>
      <w:bookmarkStart w:id="26" w:name="_Toc209382652"/>
      <w:r>
        <w:lastRenderedPageBreak/>
        <w:t>Capítulo de livro técnico-científico na área</w:t>
      </w:r>
      <w:bookmarkEnd w:id="26"/>
      <w:r>
        <w:tab/>
      </w:r>
    </w:p>
    <w:p w14:paraId="50BD84C8" w14:textId="77777777" w:rsidR="00E05D7F" w:rsidRDefault="00E05D7F" w:rsidP="00E05D7F">
      <w:pPr>
        <w:pStyle w:val="Normalrecuado"/>
      </w:pPr>
      <w:r>
        <w:t>Autores. Título do capítulo. In: Título do livro. Ed. Cidade: Editora, Ano, vol. p. X-Y (ISBN 978...)</w:t>
      </w:r>
      <w:r w:rsidRPr="00451F85">
        <w:t>.</w:t>
      </w:r>
    </w:p>
    <w:p w14:paraId="119BDC9A" w14:textId="77777777" w:rsidR="000E72E1" w:rsidRDefault="00E05D7F" w:rsidP="00CA3D84">
      <w:pPr>
        <w:pStyle w:val="Normalrecuado"/>
      </w:pPr>
      <w:r w:rsidRPr="00E05D7F">
        <w:rPr>
          <w:noProof/>
        </w:rPr>
        <w:drawing>
          <wp:inline distT="0" distB="0" distL="0" distR="0" wp14:anchorId="2184DDFE" wp14:editId="43D63ADB">
            <wp:extent cx="4648849" cy="6735115"/>
            <wp:effectExtent l="0" t="0" r="0" b="8890"/>
            <wp:docPr id="329015853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015853" name="Imagem 1" descr="Texto, Carta&#10;&#10;O conteúdo gerado por IA pode estar incorreto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673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AC1A9" w14:textId="77777777" w:rsidR="00E05D7F" w:rsidRDefault="00E05D7F" w:rsidP="00CA3D84">
      <w:pPr>
        <w:pStyle w:val="Normalrecuado"/>
      </w:pPr>
      <w:r w:rsidRPr="00E05D7F">
        <w:rPr>
          <w:noProof/>
        </w:rPr>
        <w:lastRenderedPageBreak/>
        <w:drawing>
          <wp:inline distT="0" distB="0" distL="0" distR="0" wp14:anchorId="02B3D91B" wp14:editId="64C06457">
            <wp:extent cx="4667901" cy="6630325"/>
            <wp:effectExtent l="0" t="0" r="0" b="0"/>
            <wp:docPr id="143720268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20268" name="Imagem 1" descr="Texto&#10;&#10;O conteúdo gerado por IA pode estar incorreto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901" cy="663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42F55" w14:textId="77777777" w:rsidR="00E05D7F" w:rsidRDefault="00E05D7F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3CE8BFE6" w14:textId="77777777" w:rsidR="00CA3D84" w:rsidRDefault="00CA3D84" w:rsidP="00CA3D84">
      <w:pPr>
        <w:pStyle w:val="Ttulo2"/>
      </w:pPr>
      <w:bookmarkStart w:id="27" w:name="_Toc209382653"/>
      <w:r>
        <w:lastRenderedPageBreak/>
        <w:t>Artigos científicos publicados em periódicos nacionais e internacionais (Qualis AUD)</w:t>
      </w:r>
      <w:bookmarkEnd w:id="27"/>
    </w:p>
    <w:p w14:paraId="4816A33C" w14:textId="77777777" w:rsidR="00CA3D84" w:rsidRPr="00FE3144" w:rsidRDefault="00FE3144" w:rsidP="00CA3D84">
      <w:pPr>
        <w:pStyle w:val="Normalrecuado"/>
      </w:pPr>
      <w:r>
        <w:t xml:space="preserve">Autores. Título. </w:t>
      </w:r>
      <w:r w:rsidRPr="00FE3144">
        <w:rPr>
          <w:lang w:val="es-419"/>
        </w:rPr>
        <w:t xml:space="preserve">Revista, v. 1, p. X-Y, Ano. </w:t>
      </w:r>
      <w:r w:rsidRPr="00FE3144">
        <w:t>(Incluir link ou DOI, se houver)</w:t>
      </w:r>
      <w:r>
        <w:t>.</w:t>
      </w:r>
    </w:p>
    <w:p w14:paraId="278115FB" w14:textId="77777777" w:rsidR="000E72E1" w:rsidRDefault="000E72E1" w:rsidP="00CA3D84">
      <w:pPr>
        <w:pStyle w:val="Normalrecuado"/>
      </w:pPr>
      <w:r w:rsidRPr="000E72E1">
        <w:rPr>
          <w:noProof/>
        </w:rPr>
        <w:drawing>
          <wp:inline distT="0" distB="0" distL="0" distR="0" wp14:anchorId="5840730F" wp14:editId="164EB69D">
            <wp:extent cx="4467849" cy="6373114"/>
            <wp:effectExtent l="19050" t="19050" r="28575" b="8890"/>
            <wp:docPr id="940731247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31247" name="Imagem 1" descr="Texto&#10;&#10;O conteúdo gerado por IA pode estar incorreto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63731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350837" w14:textId="77777777" w:rsidR="00360197" w:rsidRDefault="00360197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7388EB23" w14:textId="77777777" w:rsidR="00CA3D84" w:rsidRDefault="00CA3D84" w:rsidP="00CA3D84">
      <w:pPr>
        <w:pStyle w:val="Ttulo2"/>
      </w:pPr>
      <w:bookmarkStart w:id="28" w:name="_Toc209382654"/>
      <w:r>
        <w:lastRenderedPageBreak/>
        <w:t>Artigos científicos publicados em anais</w:t>
      </w:r>
      <w:bookmarkEnd w:id="28"/>
      <w:r>
        <w:tab/>
      </w:r>
    </w:p>
    <w:p w14:paraId="66B190A7" w14:textId="77777777" w:rsidR="00CA3D84" w:rsidRDefault="00360197" w:rsidP="00CA3D84">
      <w:pPr>
        <w:pStyle w:val="Normalrecuado"/>
      </w:pPr>
      <w:r>
        <w:t>Autores. Título. In: Nome do evento, Ano, Cidade. Anais...</w:t>
      </w:r>
      <w:r w:rsidRPr="00360197">
        <w:t xml:space="preserve">, 2023. v. </w:t>
      </w:r>
      <w:r>
        <w:t>1</w:t>
      </w:r>
      <w:r w:rsidRPr="00360197">
        <w:t xml:space="preserve">. p. </w:t>
      </w:r>
      <w:r>
        <w:t>X-Y</w:t>
      </w:r>
      <w:r w:rsidRPr="00360197">
        <w:t>.</w:t>
      </w:r>
      <w:r>
        <w:t xml:space="preserve"> </w:t>
      </w:r>
      <w:r w:rsidR="00FE3144" w:rsidRPr="00FE3144">
        <w:t>(Incluir link ou DOI, se houver)</w:t>
      </w:r>
      <w:r w:rsidR="00FE3144">
        <w:t>.</w:t>
      </w:r>
    </w:p>
    <w:p w14:paraId="45074915" w14:textId="77777777" w:rsidR="000E72E1" w:rsidRDefault="000E72E1" w:rsidP="00CA3D84">
      <w:pPr>
        <w:pStyle w:val="Normalrecuado"/>
      </w:pPr>
      <w:r w:rsidRPr="000E72E1">
        <w:rPr>
          <w:noProof/>
        </w:rPr>
        <w:drawing>
          <wp:inline distT="0" distB="0" distL="0" distR="0" wp14:anchorId="6678FAE7" wp14:editId="070CEF8D">
            <wp:extent cx="4467849" cy="6373114"/>
            <wp:effectExtent l="19050" t="19050" r="28575" b="8890"/>
            <wp:docPr id="502322198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31247" name="Imagem 1" descr="Texto&#10;&#10;O conteúdo gerado por IA pode estar incorreto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63731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8B927B" w14:textId="77777777" w:rsidR="00CA3D84" w:rsidRDefault="00CA3D84" w:rsidP="00CA3D84">
      <w:pPr>
        <w:pStyle w:val="Ttulo1"/>
      </w:pPr>
      <w:bookmarkStart w:id="29" w:name="_Toc209382655"/>
      <w:r>
        <w:lastRenderedPageBreak/>
        <w:t>Outras atividades</w:t>
      </w:r>
      <w:bookmarkEnd w:id="29"/>
    </w:p>
    <w:p w14:paraId="5C7F4915" w14:textId="77777777" w:rsidR="00CA3D84" w:rsidRDefault="00CA3D84" w:rsidP="00CA3D84">
      <w:pPr>
        <w:pStyle w:val="Ttulo2"/>
      </w:pPr>
      <w:bookmarkStart w:id="30" w:name="_Toc209382656"/>
      <w:r>
        <w:t>Prêmios comprovados</w:t>
      </w:r>
      <w:bookmarkEnd w:id="30"/>
    </w:p>
    <w:p w14:paraId="1A2380A6" w14:textId="77777777" w:rsidR="00FE3144" w:rsidRDefault="00FE3144" w:rsidP="00CA3D84">
      <w:pPr>
        <w:pStyle w:val="Normalrecuado"/>
      </w:pPr>
      <w:r w:rsidRPr="00FE3144">
        <w:t xml:space="preserve">Prêmio </w:t>
      </w:r>
      <w:r>
        <w:t>“Título”</w:t>
      </w:r>
      <w:r w:rsidRPr="00FE3144">
        <w:t xml:space="preserve"> </w:t>
      </w:r>
      <w:r>
        <w:t>–</w:t>
      </w:r>
      <w:r w:rsidRPr="00FE3144">
        <w:t xml:space="preserve"> </w:t>
      </w:r>
      <w:r>
        <w:t>“Equipe, colocação”</w:t>
      </w:r>
      <w:r w:rsidRPr="00FE3144">
        <w:t xml:space="preserve">. </w:t>
      </w:r>
      <w:r>
        <w:t>Entidade premiadora</w:t>
      </w:r>
      <w:r w:rsidRPr="00FE3144">
        <w:t>.</w:t>
      </w:r>
      <w:r>
        <w:t xml:space="preserve"> Ano. (Link, se houver).</w:t>
      </w:r>
    </w:p>
    <w:p w14:paraId="5F0B27DC" w14:textId="77777777" w:rsidR="00FE3144" w:rsidRDefault="00FE3144" w:rsidP="00CA3D84">
      <w:pPr>
        <w:pStyle w:val="Normalrecuado"/>
      </w:pPr>
      <w:r>
        <w:rPr>
          <w:noProof/>
        </w:rPr>
        <w:drawing>
          <wp:inline distT="0" distB="0" distL="0" distR="0" wp14:anchorId="7114BD91" wp14:editId="005CE6BF">
            <wp:extent cx="5760000" cy="4140001"/>
            <wp:effectExtent l="0" t="0" r="0" b="0"/>
            <wp:docPr id="1322728738" name="Imagem 1" descr="Diseño de plantilla de certificado de premio de diploma elegan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eño de plantilla de certificado de premio de diploma elegant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14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050EAB" w14:textId="77777777" w:rsidR="00FE3144" w:rsidRDefault="00FE3144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3F10979A" w14:textId="77777777" w:rsidR="00CA3D84" w:rsidRDefault="00CA3D84" w:rsidP="00CA3D84">
      <w:pPr>
        <w:pStyle w:val="Ttulo2"/>
      </w:pPr>
      <w:bookmarkStart w:id="31" w:name="_Toc209382657"/>
      <w:r>
        <w:lastRenderedPageBreak/>
        <w:t>Láureas e distinções em atividades científicas e / ou profissionais</w:t>
      </w:r>
      <w:bookmarkEnd w:id="31"/>
      <w:r>
        <w:tab/>
      </w:r>
    </w:p>
    <w:p w14:paraId="7A94D4D8" w14:textId="77777777" w:rsidR="00FE3144" w:rsidRDefault="00FE3144" w:rsidP="00FE3144">
      <w:pPr>
        <w:pStyle w:val="Normalrecuado"/>
      </w:pPr>
      <w:r w:rsidRPr="00FE3144">
        <w:t xml:space="preserve">Prêmio </w:t>
      </w:r>
      <w:r>
        <w:t>“Título”</w:t>
      </w:r>
      <w:r w:rsidRPr="00FE3144">
        <w:t xml:space="preserve"> </w:t>
      </w:r>
      <w:r>
        <w:t>–</w:t>
      </w:r>
      <w:r w:rsidRPr="00FE3144">
        <w:t xml:space="preserve"> </w:t>
      </w:r>
      <w:r>
        <w:t>“Equipe, colocação”</w:t>
      </w:r>
      <w:r w:rsidRPr="00FE3144">
        <w:t xml:space="preserve">. </w:t>
      </w:r>
      <w:r>
        <w:t>Entidade premiadora</w:t>
      </w:r>
      <w:r w:rsidRPr="00FE3144">
        <w:t>.</w:t>
      </w:r>
      <w:r>
        <w:t xml:space="preserve"> Ano. (Link, se houver).</w:t>
      </w:r>
    </w:p>
    <w:p w14:paraId="3AB663DF" w14:textId="77777777" w:rsidR="00FE3144" w:rsidRDefault="00FE3144" w:rsidP="00FE3144">
      <w:pPr>
        <w:pStyle w:val="Normalrecuado"/>
      </w:pPr>
      <w:r>
        <w:rPr>
          <w:noProof/>
        </w:rPr>
        <w:drawing>
          <wp:inline distT="0" distB="0" distL="0" distR="0" wp14:anchorId="533DC9A2" wp14:editId="01C8350A">
            <wp:extent cx="5760000" cy="4140001"/>
            <wp:effectExtent l="0" t="0" r="0" b="0"/>
            <wp:docPr id="742792263" name="Imagem 1" descr="Diseño de plantilla de certificado de premio de diploma elegan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eño de plantilla de certificado de premio de diploma elegant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14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22302B" w14:textId="77777777" w:rsidR="00FE3144" w:rsidRDefault="00FE3144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749E800A" w14:textId="77777777" w:rsidR="00CA3D84" w:rsidRDefault="00CA3D84" w:rsidP="00CA3D84">
      <w:pPr>
        <w:pStyle w:val="Ttulo2"/>
      </w:pPr>
      <w:bookmarkStart w:id="32" w:name="_Toc209382658"/>
      <w:r>
        <w:lastRenderedPageBreak/>
        <w:t>Participação em eventos técnico-científicos</w:t>
      </w:r>
      <w:bookmarkEnd w:id="32"/>
      <w:r>
        <w:tab/>
      </w:r>
    </w:p>
    <w:p w14:paraId="7FA2F618" w14:textId="77777777" w:rsidR="00CA3D84" w:rsidRDefault="007C52F8" w:rsidP="00CA3D84">
      <w:pPr>
        <w:pStyle w:val="Normalrecuado"/>
      </w:pPr>
      <w:r>
        <w:t>Nome do evento</w:t>
      </w:r>
      <w:r w:rsidR="00FE3144" w:rsidRPr="00FE3144">
        <w:t xml:space="preserve">. </w:t>
      </w:r>
      <w:r>
        <w:t>Ano</w:t>
      </w:r>
      <w:r w:rsidR="00FE3144" w:rsidRPr="00FE3144">
        <w:t>. (</w:t>
      </w:r>
      <w:r>
        <w:t xml:space="preserve">Tipo, </w:t>
      </w:r>
      <w:r w:rsidR="00FE3144" w:rsidRPr="00FE3144">
        <w:t>Congresso</w:t>
      </w:r>
      <w:r>
        <w:t>, Simpósio etc.</w:t>
      </w:r>
      <w:r w:rsidR="00FE3144" w:rsidRPr="00FE3144">
        <w:t>).</w:t>
      </w:r>
    </w:p>
    <w:p w14:paraId="29C7EE3B" w14:textId="77777777" w:rsidR="00FE3144" w:rsidRDefault="007C52F8" w:rsidP="00CA3D84">
      <w:pPr>
        <w:pStyle w:val="Normalrecuado"/>
      </w:pPr>
      <w:r>
        <w:rPr>
          <w:noProof/>
        </w:rPr>
        <w:drawing>
          <wp:inline distT="0" distB="0" distL="0" distR="0" wp14:anchorId="25DAAE24" wp14:editId="3B7DFD4B">
            <wp:extent cx="5760000" cy="4135774"/>
            <wp:effectExtent l="0" t="0" r="0" b="0"/>
            <wp:docPr id="480296875" name="Imagem 2" descr="Modelos de certificados de evento e curso: confira exempl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delos de certificados de evento e curso: confira exemplos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135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B1C7B" w14:textId="77777777" w:rsidR="007C52F8" w:rsidRDefault="007C52F8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23508CBA" w14:textId="77777777" w:rsidR="00CA3D84" w:rsidRDefault="00CA3D84" w:rsidP="00CA3D84">
      <w:pPr>
        <w:pStyle w:val="Ttulo2"/>
      </w:pPr>
      <w:bookmarkStart w:id="33" w:name="_Toc209382659"/>
      <w:r>
        <w:lastRenderedPageBreak/>
        <w:t>Produção artística: artes cênicas, música, artes visuais, outra produção artística/cultural</w:t>
      </w:r>
      <w:bookmarkEnd w:id="33"/>
      <w:r>
        <w:tab/>
      </w:r>
    </w:p>
    <w:p w14:paraId="643380BA" w14:textId="77777777" w:rsidR="00CA3D84" w:rsidRDefault="007C52F8" w:rsidP="00CA3D84">
      <w:pPr>
        <w:pStyle w:val="Normalrecuado"/>
      </w:pPr>
      <w:r>
        <w:t>Título da produção</w:t>
      </w:r>
      <w:r w:rsidRPr="007C52F8">
        <w:t>.</w:t>
      </w:r>
      <w:r>
        <w:t xml:space="preserve"> Entidade</w:t>
      </w:r>
      <w:r w:rsidRPr="007C52F8">
        <w:t xml:space="preserve">. </w:t>
      </w:r>
      <w:r>
        <w:t>Ano</w:t>
      </w:r>
      <w:r w:rsidRPr="007C52F8">
        <w:t>. (</w:t>
      </w:r>
      <w:r>
        <w:t>Tipo</w:t>
      </w:r>
      <w:r w:rsidRPr="007C52F8">
        <w:t>).</w:t>
      </w:r>
      <w:r>
        <w:t xml:space="preserve"> (Link, se houver)</w:t>
      </w:r>
    </w:p>
    <w:p w14:paraId="26DE5283" w14:textId="77777777" w:rsidR="007C52F8" w:rsidRDefault="007C52F8" w:rsidP="00CA3D84">
      <w:pPr>
        <w:pStyle w:val="Normalrecuado"/>
      </w:pPr>
      <w:r>
        <w:rPr>
          <w:noProof/>
        </w:rPr>
        <w:drawing>
          <wp:inline distT="0" distB="0" distL="0" distR="0" wp14:anchorId="5BA3452A" wp14:editId="012D2200">
            <wp:extent cx="5588812" cy="4023135"/>
            <wp:effectExtent l="0" t="0" r="0" b="0"/>
            <wp:docPr id="1556507893" name="Imagem 3" descr="Modelos de certificados de evento e curso: confira exempl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delos de certificados de evento e curso: confira exemplos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61" cy="402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0377E" w14:textId="77777777" w:rsidR="007C52F8" w:rsidRDefault="007C52F8">
      <w:pPr>
        <w:spacing w:after="160"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1B2DB6B1" w14:textId="77777777" w:rsidR="00CA3D84" w:rsidRDefault="00CA3D84" w:rsidP="00CA3D84">
      <w:pPr>
        <w:pStyle w:val="Ttulo2"/>
      </w:pPr>
      <w:bookmarkStart w:id="34" w:name="_Toc209382660"/>
      <w:r>
        <w:lastRenderedPageBreak/>
        <w:t>Ministrou palestra na área</w:t>
      </w:r>
      <w:bookmarkEnd w:id="34"/>
      <w:r>
        <w:tab/>
      </w:r>
    </w:p>
    <w:p w14:paraId="43C65694" w14:textId="77777777" w:rsidR="007C52F8" w:rsidRDefault="007C52F8" w:rsidP="007C52F8">
      <w:pPr>
        <w:pStyle w:val="Normalrecuado"/>
      </w:pPr>
      <w:r>
        <w:t>Título da palestra</w:t>
      </w:r>
      <w:r w:rsidRPr="007C52F8">
        <w:t>.</w:t>
      </w:r>
      <w:r>
        <w:t xml:space="preserve"> Evento, Local</w:t>
      </w:r>
      <w:r w:rsidRPr="007C52F8">
        <w:t xml:space="preserve">. </w:t>
      </w:r>
      <w:r>
        <w:t>Ano</w:t>
      </w:r>
      <w:r w:rsidRPr="007C52F8">
        <w:t>.</w:t>
      </w:r>
      <w:r>
        <w:t xml:space="preserve"> (Link, se houver).</w:t>
      </w:r>
    </w:p>
    <w:p w14:paraId="2AF44109" w14:textId="77777777" w:rsidR="00CA3D84" w:rsidRPr="003D15ED" w:rsidRDefault="007C52F8" w:rsidP="00CA3D84">
      <w:pPr>
        <w:pStyle w:val="Normalrecuado"/>
      </w:pPr>
      <w:r>
        <w:rPr>
          <w:noProof/>
        </w:rPr>
        <w:drawing>
          <wp:inline distT="0" distB="0" distL="0" distR="0" wp14:anchorId="32906415" wp14:editId="4BCFE265">
            <wp:extent cx="5588812" cy="4023135"/>
            <wp:effectExtent l="0" t="0" r="0" b="0"/>
            <wp:docPr id="1039169541" name="Imagem 3" descr="Modelos de certificados de evento e curso: confira exempl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delos de certificados de evento e curso: confira exemplos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61" cy="402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A3D84" w:rsidRPr="003D15ED" w:rsidSect="0044174E">
      <w:headerReference w:type="default" r:id="rId27"/>
      <w:pgSz w:w="11906" w:h="16838" w:code="9"/>
      <w:pgMar w:top="1701" w:right="1134" w:bottom="1134" w:left="1701" w:header="1134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or" w:initials="A">
    <w:p w14:paraId="776FC4DE" w14:textId="77777777" w:rsidR="00451F85" w:rsidRDefault="00451F85" w:rsidP="00451F85">
      <w:pPr>
        <w:pStyle w:val="Textodecomentrio"/>
        <w:jc w:val="left"/>
      </w:pPr>
      <w:r>
        <w:rPr>
          <w:rStyle w:val="Refdecomentrio"/>
        </w:rPr>
        <w:annotationRef/>
      </w:r>
      <w:r>
        <w:t>Após concluir a inserção das produções e comprovantes, clique com o botão direito em qualquer título a seguir e selecione "Atualizar Campo" e em seguida "Atualizar índice inteiro"</w:t>
      </w:r>
    </w:p>
  </w:comment>
  <w:comment w:id="2" w:author="Autor" w:initials="A">
    <w:p w14:paraId="15E0673F" w14:textId="77777777" w:rsidR="00451F85" w:rsidRDefault="00451F85" w:rsidP="00451F85">
      <w:pPr>
        <w:pStyle w:val="Textodecomentrio"/>
        <w:jc w:val="left"/>
      </w:pPr>
      <w:r>
        <w:rPr>
          <w:rStyle w:val="Refdecomentrio"/>
        </w:rPr>
        <w:annotationRef/>
      </w:r>
      <w:r>
        <w:t>Se não houver produção em algum campo, remova-o para não gerar volume desnecessário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6FC4DE" w15:done="0"/>
  <w15:commentEx w15:paraId="15E0673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6FC4DE" w16cid:durableId="59C20658"/>
  <w16cid:commentId w16cid:paraId="15E0673F" w16cid:durableId="57B4D8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C4837" w14:textId="77777777" w:rsidR="006860E2" w:rsidRDefault="006860E2" w:rsidP="00E91995">
      <w:pPr>
        <w:spacing w:line="240" w:lineRule="auto"/>
      </w:pPr>
      <w:r>
        <w:separator/>
      </w:r>
    </w:p>
  </w:endnote>
  <w:endnote w:type="continuationSeparator" w:id="0">
    <w:p w14:paraId="34367DC6" w14:textId="77777777" w:rsidR="006860E2" w:rsidRDefault="006860E2" w:rsidP="00E919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1617D" w14:textId="77777777" w:rsidR="006860E2" w:rsidRDefault="006860E2" w:rsidP="00E91995">
      <w:pPr>
        <w:spacing w:line="240" w:lineRule="auto"/>
      </w:pPr>
      <w:r>
        <w:separator/>
      </w:r>
    </w:p>
  </w:footnote>
  <w:footnote w:type="continuationSeparator" w:id="0">
    <w:p w14:paraId="3C3A90AB" w14:textId="77777777" w:rsidR="006860E2" w:rsidRDefault="006860E2" w:rsidP="00E919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8DE" w14:textId="77777777" w:rsidR="0045138D" w:rsidRPr="008A31E1" w:rsidRDefault="0045138D">
    <w:pPr>
      <w:pStyle w:val="Cabealho"/>
      <w:jc w:val="right"/>
    </w:pPr>
  </w:p>
  <w:p w14:paraId="34AAE061" w14:textId="77777777" w:rsidR="0045138D" w:rsidRDefault="0045138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718648"/>
      <w:docPartObj>
        <w:docPartGallery w:val="Page Numbers (Top of Page)"/>
        <w:docPartUnique/>
      </w:docPartObj>
    </w:sdtPr>
    <w:sdtEndPr/>
    <w:sdtContent>
      <w:p w14:paraId="24E2D796" w14:textId="77777777" w:rsidR="007B7E9A" w:rsidRDefault="007B7E9A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756ECF" w14:textId="77777777" w:rsidR="007B7E9A" w:rsidRDefault="007B7E9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28E"/>
    <w:multiLevelType w:val="hybridMultilevel"/>
    <w:tmpl w:val="479A4928"/>
    <w:lvl w:ilvl="0" w:tplc="0FDA6CD0">
      <w:start w:val="1"/>
      <w:numFmt w:val="decimal"/>
      <w:lvlText w:val="Figura 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F17BF"/>
    <w:multiLevelType w:val="hybridMultilevel"/>
    <w:tmpl w:val="811A210C"/>
    <w:lvl w:ilvl="0" w:tplc="0F14BF16">
      <w:start w:val="1"/>
      <w:numFmt w:val="decimal"/>
      <w:pStyle w:val="Quadro"/>
      <w:lvlText w:val="Quadro 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C46A5"/>
    <w:multiLevelType w:val="multilevel"/>
    <w:tmpl w:val="19260BA0"/>
    <w:styleLink w:val="Estilo1"/>
    <w:lvl w:ilvl="0">
      <w:start w:val="1"/>
      <w:numFmt w:val="decimal"/>
      <w:suff w:val="space"/>
      <w:lvlText w:val="%1 "/>
      <w:lvlJc w:val="left"/>
      <w:pPr>
        <w:ind w:left="181" w:hanging="181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suff w:val="space"/>
      <w:lvlText w:val="%1.%2"/>
      <w:lvlJc w:val="left"/>
      <w:pPr>
        <w:ind w:left="357" w:hanging="35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1"/>
        </w:tabs>
        <w:ind w:left="35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1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01"/>
        </w:tabs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701"/>
        </w:tabs>
        <w:ind w:left="357" w:hanging="357"/>
      </w:pPr>
      <w:rPr>
        <w:rFonts w:hint="default"/>
      </w:rPr>
    </w:lvl>
  </w:abstractNum>
  <w:abstractNum w:abstractNumId="3" w15:restartNumberingAfterBreak="0">
    <w:nsid w:val="305A1DD4"/>
    <w:multiLevelType w:val="multilevel"/>
    <w:tmpl w:val="9B0C837E"/>
    <w:name w:val="Estrutura"/>
    <w:lvl w:ilvl="0">
      <w:start w:val="1"/>
      <w:numFmt w:val="decimal"/>
      <w:suff w:val="space"/>
      <w:lvlText w:val="%1 "/>
      <w:lvlJc w:val="left"/>
      <w:pPr>
        <w:ind w:left="181" w:hanging="181"/>
      </w:pPr>
      <w:rPr>
        <w:rFonts w:ascii="Arial" w:hAnsi="Arial" w:hint="default"/>
        <w:b/>
        <w:sz w:val="24"/>
      </w:rPr>
    </w:lvl>
    <w:lvl w:ilvl="1">
      <w:start w:val="1"/>
      <w:numFmt w:val="decimal"/>
      <w:suff w:val="space"/>
      <w:lvlText w:val="%1.%2"/>
      <w:lvlJc w:val="left"/>
      <w:pPr>
        <w:ind w:left="357" w:hanging="357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720" w:hanging="720"/>
      </w:pPr>
      <w:rPr>
        <w:rFonts w:ascii="Arial" w:hAnsi="Arial" w:hint="default"/>
      </w:rPr>
    </w:lvl>
    <w:lvl w:ilvl="3">
      <w:start w:val="1"/>
      <w:numFmt w:val="decimal"/>
      <w:pStyle w:val="Ttulo4"/>
      <w:suff w:val="space"/>
      <w:lvlText w:val="%1.%2.%3.%4"/>
      <w:lvlJc w:val="left"/>
      <w:pPr>
        <w:ind w:left="851" w:hanging="851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1701"/>
        </w:tabs>
        <w:ind w:left="357" w:hanging="357"/>
      </w:pPr>
      <w:rPr>
        <w:rFonts w:ascii="Arial" w:hAnsi="Arial" w:hint="default"/>
      </w:rPr>
    </w:lvl>
    <w:lvl w:ilvl="5">
      <w:start w:val="1"/>
      <w:numFmt w:val="lowerRoman"/>
      <w:lvlText w:val="%6."/>
      <w:lvlJc w:val="right"/>
      <w:pPr>
        <w:tabs>
          <w:tab w:val="num" w:pos="1701"/>
        </w:tabs>
        <w:ind w:left="357" w:hanging="357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01"/>
        </w:tabs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701"/>
        </w:tabs>
        <w:ind w:left="357" w:hanging="357"/>
      </w:pPr>
      <w:rPr>
        <w:rFonts w:hint="default"/>
      </w:rPr>
    </w:lvl>
  </w:abstractNum>
  <w:abstractNum w:abstractNumId="4" w15:restartNumberingAfterBreak="0">
    <w:nsid w:val="30D529B4"/>
    <w:multiLevelType w:val="hybridMultilevel"/>
    <w:tmpl w:val="AEC67AFA"/>
    <w:lvl w:ilvl="0" w:tplc="55E4A4AA">
      <w:start w:val="1"/>
      <w:numFmt w:val="upperLetter"/>
      <w:pStyle w:val="Anexos"/>
      <w:lvlText w:val="ANEXO %1 - "/>
      <w:lvlJc w:val="left"/>
      <w:pPr>
        <w:ind w:left="360" w:hanging="360"/>
      </w:pPr>
      <w:rPr>
        <w:rFonts w:ascii="Arial" w:hAnsi="Arial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C70277"/>
    <w:multiLevelType w:val="hybridMultilevel"/>
    <w:tmpl w:val="4BAA2CB4"/>
    <w:lvl w:ilvl="0" w:tplc="7AFEC60E">
      <w:start w:val="1"/>
      <w:numFmt w:val="decimal"/>
      <w:pStyle w:val="Tabelas"/>
      <w:lvlText w:val="Tabela %1 - "/>
      <w:lvlJc w:val="left"/>
      <w:pPr>
        <w:ind w:left="10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7" w:hanging="360"/>
      </w:pPr>
    </w:lvl>
    <w:lvl w:ilvl="2" w:tplc="0416001B" w:tentative="1">
      <w:start w:val="1"/>
      <w:numFmt w:val="lowerRoman"/>
      <w:lvlText w:val="%3."/>
      <w:lvlJc w:val="right"/>
      <w:pPr>
        <w:ind w:left="2517" w:hanging="180"/>
      </w:pPr>
    </w:lvl>
    <w:lvl w:ilvl="3" w:tplc="0416000F" w:tentative="1">
      <w:start w:val="1"/>
      <w:numFmt w:val="decimal"/>
      <w:lvlText w:val="%4."/>
      <w:lvlJc w:val="left"/>
      <w:pPr>
        <w:ind w:left="3237" w:hanging="360"/>
      </w:pPr>
    </w:lvl>
    <w:lvl w:ilvl="4" w:tplc="04160019" w:tentative="1">
      <w:start w:val="1"/>
      <w:numFmt w:val="lowerLetter"/>
      <w:lvlText w:val="%5."/>
      <w:lvlJc w:val="left"/>
      <w:pPr>
        <w:ind w:left="3957" w:hanging="360"/>
      </w:pPr>
    </w:lvl>
    <w:lvl w:ilvl="5" w:tplc="0416001B" w:tentative="1">
      <w:start w:val="1"/>
      <w:numFmt w:val="lowerRoman"/>
      <w:lvlText w:val="%6."/>
      <w:lvlJc w:val="right"/>
      <w:pPr>
        <w:ind w:left="4677" w:hanging="180"/>
      </w:pPr>
    </w:lvl>
    <w:lvl w:ilvl="6" w:tplc="0416000F" w:tentative="1">
      <w:start w:val="1"/>
      <w:numFmt w:val="decimal"/>
      <w:lvlText w:val="%7."/>
      <w:lvlJc w:val="left"/>
      <w:pPr>
        <w:ind w:left="5397" w:hanging="360"/>
      </w:pPr>
    </w:lvl>
    <w:lvl w:ilvl="7" w:tplc="04160019" w:tentative="1">
      <w:start w:val="1"/>
      <w:numFmt w:val="lowerLetter"/>
      <w:lvlText w:val="%8."/>
      <w:lvlJc w:val="left"/>
      <w:pPr>
        <w:ind w:left="6117" w:hanging="360"/>
      </w:pPr>
    </w:lvl>
    <w:lvl w:ilvl="8" w:tplc="04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57406D02"/>
    <w:multiLevelType w:val="hybridMultilevel"/>
    <w:tmpl w:val="DEE49038"/>
    <w:lvl w:ilvl="0" w:tplc="654CA7E8">
      <w:start w:val="1"/>
      <w:numFmt w:val="decimal"/>
      <w:pStyle w:val="Figuras"/>
      <w:lvlText w:val="Figura 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F7A60"/>
    <w:multiLevelType w:val="hybridMultilevel"/>
    <w:tmpl w:val="4DCAA076"/>
    <w:lvl w:ilvl="0" w:tplc="84589882">
      <w:start w:val="1"/>
      <w:numFmt w:val="upperLetter"/>
      <w:pStyle w:val="Apndices"/>
      <w:lvlText w:val="APÊNDICE %1 - "/>
      <w:lvlJc w:val="left"/>
      <w:pPr>
        <w:ind w:left="717" w:hanging="360"/>
      </w:pPr>
      <w:rPr>
        <w:rFonts w:ascii="Arial" w:hAnsi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03305"/>
    <w:multiLevelType w:val="hybridMultilevel"/>
    <w:tmpl w:val="5FC43E56"/>
    <w:lvl w:ilvl="0" w:tplc="3598657C">
      <w:start w:val="1"/>
      <w:numFmt w:val="decimal"/>
      <w:lvlText w:val="%1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517552">
    <w:abstractNumId w:val="8"/>
  </w:num>
  <w:num w:numId="2" w16cid:durableId="1883713839">
    <w:abstractNumId w:val="2"/>
  </w:num>
  <w:num w:numId="3" w16cid:durableId="9500885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2150879">
    <w:abstractNumId w:val="0"/>
  </w:num>
  <w:num w:numId="5" w16cid:durableId="2070228881">
    <w:abstractNumId w:val="6"/>
  </w:num>
  <w:num w:numId="6" w16cid:durableId="1272855842">
    <w:abstractNumId w:val="5"/>
  </w:num>
  <w:num w:numId="7" w16cid:durableId="1010908842">
    <w:abstractNumId w:val="7"/>
  </w:num>
  <w:num w:numId="8" w16cid:durableId="439448181">
    <w:abstractNumId w:val="4"/>
  </w:num>
  <w:num w:numId="9" w16cid:durableId="1110704868">
    <w:abstractNumId w:val="3"/>
  </w:num>
  <w:num w:numId="10" w16cid:durableId="1063990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E00"/>
    <w:rsid w:val="000321EB"/>
    <w:rsid w:val="00032360"/>
    <w:rsid w:val="00035B45"/>
    <w:rsid w:val="00053C73"/>
    <w:rsid w:val="000B2918"/>
    <w:rsid w:val="000B7B86"/>
    <w:rsid w:val="000C0764"/>
    <w:rsid w:val="000D6DD6"/>
    <w:rsid w:val="000E72E1"/>
    <w:rsid w:val="00102DF2"/>
    <w:rsid w:val="00136BB2"/>
    <w:rsid w:val="001501D2"/>
    <w:rsid w:val="001B7DC4"/>
    <w:rsid w:val="001D5B2E"/>
    <w:rsid w:val="00220995"/>
    <w:rsid w:val="00296D53"/>
    <w:rsid w:val="002C1A7F"/>
    <w:rsid w:val="002D3DCC"/>
    <w:rsid w:val="003265B9"/>
    <w:rsid w:val="00342F7E"/>
    <w:rsid w:val="00360197"/>
    <w:rsid w:val="003905C7"/>
    <w:rsid w:val="003A1786"/>
    <w:rsid w:val="003B112D"/>
    <w:rsid w:val="003B6E71"/>
    <w:rsid w:val="003D15ED"/>
    <w:rsid w:val="0040637C"/>
    <w:rsid w:val="0044174E"/>
    <w:rsid w:val="0045138D"/>
    <w:rsid w:val="00451F85"/>
    <w:rsid w:val="00493CAC"/>
    <w:rsid w:val="004F390B"/>
    <w:rsid w:val="00573539"/>
    <w:rsid w:val="005A4806"/>
    <w:rsid w:val="005D29C9"/>
    <w:rsid w:val="005F2F5E"/>
    <w:rsid w:val="00606CA8"/>
    <w:rsid w:val="0063551B"/>
    <w:rsid w:val="00652015"/>
    <w:rsid w:val="00677FA3"/>
    <w:rsid w:val="006860E2"/>
    <w:rsid w:val="006C4A64"/>
    <w:rsid w:val="00755F30"/>
    <w:rsid w:val="0076156B"/>
    <w:rsid w:val="007B7E9A"/>
    <w:rsid w:val="007C437F"/>
    <w:rsid w:val="007C52F8"/>
    <w:rsid w:val="007D182F"/>
    <w:rsid w:val="007E7FE7"/>
    <w:rsid w:val="007F442D"/>
    <w:rsid w:val="00863938"/>
    <w:rsid w:val="008943F7"/>
    <w:rsid w:val="008A31E1"/>
    <w:rsid w:val="008B068A"/>
    <w:rsid w:val="008C4A4D"/>
    <w:rsid w:val="008C65CA"/>
    <w:rsid w:val="008D4E09"/>
    <w:rsid w:val="008D6760"/>
    <w:rsid w:val="009320DD"/>
    <w:rsid w:val="009A233D"/>
    <w:rsid w:val="009A74E4"/>
    <w:rsid w:val="009B4C85"/>
    <w:rsid w:val="009B6F07"/>
    <w:rsid w:val="009C4FB8"/>
    <w:rsid w:val="009D656D"/>
    <w:rsid w:val="009F4F51"/>
    <w:rsid w:val="00A7122C"/>
    <w:rsid w:val="00A7381C"/>
    <w:rsid w:val="00A961F5"/>
    <w:rsid w:val="00BC0CB3"/>
    <w:rsid w:val="00BD4E00"/>
    <w:rsid w:val="00C07725"/>
    <w:rsid w:val="00C32940"/>
    <w:rsid w:val="00C362D8"/>
    <w:rsid w:val="00C41003"/>
    <w:rsid w:val="00C45544"/>
    <w:rsid w:val="00C562A2"/>
    <w:rsid w:val="00C62C92"/>
    <w:rsid w:val="00C83CC9"/>
    <w:rsid w:val="00C9574E"/>
    <w:rsid w:val="00CA3D84"/>
    <w:rsid w:val="00CA586A"/>
    <w:rsid w:val="00D93A23"/>
    <w:rsid w:val="00DA6204"/>
    <w:rsid w:val="00E05D7F"/>
    <w:rsid w:val="00E1196A"/>
    <w:rsid w:val="00E914C4"/>
    <w:rsid w:val="00E91995"/>
    <w:rsid w:val="00FE06E6"/>
    <w:rsid w:val="00FE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E205C"/>
  <w15:chartTrackingRefBased/>
  <w15:docId w15:val="{EBACD8D5-F461-41F9-82B5-5E345A9B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recuado"/>
    <w:qFormat/>
    <w:rsid w:val="000B7B86"/>
    <w:pPr>
      <w:spacing w:after="0" w:line="36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652015"/>
    <w:pPr>
      <w:keepNext/>
      <w:keepLines/>
      <w:pageBreakBefore/>
      <w:spacing w:after="120"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52015"/>
    <w:pPr>
      <w:keepNext/>
      <w:keepLines/>
      <w:spacing w:before="120" w:after="120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6156B"/>
    <w:pPr>
      <w:keepNext/>
      <w:keepLines/>
      <w:numPr>
        <w:ilvl w:val="2"/>
        <w:numId w:val="9"/>
      </w:numPr>
      <w:spacing w:before="480" w:after="240"/>
      <w:outlineLvl w:val="2"/>
    </w:pPr>
    <w:rPr>
      <w:rFonts w:eastAsiaTheme="majorEastAsia" w:cstheme="majorBidi"/>
      <w:b/>
      <w:i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D656D"/>
    <w:pPr>
      <w:keepNext/>
      <w:keepLines/>
      <w:numPr>
        <w:ilvl w:val="3"/>
        <w:numId w:val="9"/>
      </w:numPr>
      <w:spacing w:before="480" w:after="240"/>
      <w:outlineLvl w:val="3"/>
    </w:pPr>
    <w:rPr>
      <w:rFonts w:eastAsiaTheme="majorEastAsia" w:cstheme="majorBid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pa">
    <w:name w:val="Capa"/>
    <w:basedOn w:val="Normal"/>
    <w:next w:val="Normal"/>
    <w:qFormat/>
    <w:rsid w:val="009B4C85"/>
    <w:pPr>
      <w:jc w:val="center"/>
    </w:pPr>
    <w:rPr>
      <w:b/>
      <w:caps/>
    </w:rPr>
  </w:style>
  <w:style w:type="paragraph" w:customStyle="1" w:styleId="Normalrecuado">
    <w:name w:val="Normal recuado"/>
    <w:basedOn w:val="Normal"/>
    <w:qFormat/>
    <w:rsid w:val="001501D2"/>
  </w:style>
  <w:style w:type="paragraph" w:styleId="Citao">
    <w:name w:val="Quote"/>
    <w:basedOn w:val="Normal"/>
    <w:next w:val="Normal"/>
    <w:link w:val="CitaoChar"/>
    <w:uiPriority w:val="29"/>
    <w:qFormat/>
    <w:rsid w:val="007C437F"/>
    <w:pPr>
      <w:spacing w:before="120" w:after="240" w:line="240" w:lineRule="auto"/>
      <w:ind w:left="2268"/>
    </w:pPr>
    <w:rPr>
      <w:iCs/>
      <w:sz w:val="20"/>
    </w:rPr>
  </w:style>
  <w:style w:type="character" w:customStyle="1" w:styleId="CitaoChar">
    <w:name w:val="Citação Char"/>
    <w:basedOn w:val="Fontepargpadro"/>
    <w:link w:val="Citao"/>
    <w:uiPriority w:val="29"/>
    <w:rsid w:val="007C437F"/>
    <w:rPr>
      <w:rFonts w:ascii="Arial" w:hAnsi="Arial"/>
      <w:iCs/>
      <w:sz w:val="20"/>
    </w:rPr>
  </w:style>
  <w:style w:type="paragraph" w:customStyle="1" w:styleId="Centralizado">
    <w:name w:val="Centralizado"/>
    <w:basedOn w:val="Capa"/>
    <w:next w:val="Normal"/>
    <w:qFormat/>
    <w:rsid w:val="009B4C85"/>
    <w:pPr>
      <w:pageBreakBefore/>
      <w:spacing w:after="480"/>
    </w:pPr>
    <w:rPr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E91995"/>
    <w:pPr>
      <w:tabs>
        <w:tab w:val="center" w:pos="4513"/>
        <w:tab w:val="right" w:pos="9026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1995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E91995"/>
    <w:pPr>
      <w:tabs>
        <w:tab w:val="center" w:pos="4513"/>
        <w:tab w:val="right" w:pos="9026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1995"/>
    <w:rPr>
      <w:rFonts w:ascii="Times New Roman" w:hAnsi="Times New Roman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0B7B86"/>
    <w:rPr>
      <w:rFonts w:ascii="Arial" w:eastAsiaTheme="majorEastAsia" w:hAnsi="Arial" w:cstheme="majorBidi"/>
      <w:b/>
      <w:caps/>
      <w:sz w:val="24"/>
      <w:szCs w:val="32"/>
    </w:rPr>
  </w:style>
  <w:style w:type="numbering" w:customStyle="1" w:styleId="Estilo1">
    <w:name w:val="Estilo1"/>
    <w:uiPriority w:val="99"/>
    <w:rsid w:val="008943F7"/>
    <w:pPr>
      <w:numPr>
        <w:numId w:val="2"/>
      </w:numPr>
    </w:pPr>
  </w:style>
  <w:style w:type="paragraph" w:customStyle="1" w:styleId="Centralizadosumario">
    <w:name w:val="Centralizado sumario"/>
    <w:basedOn w:val="Centralizado"/>
    <w:qFormat/>
    <w:rsid w:val="009C4FB8"/>
  </w:style>
  <w:style w:type="character" w:customStyle="1" w:styleId="Ttulo2Char">
    <w:name w:val="Título 2 Char"/>
    <w:basedOn w:val="Fontepargpadro"/>
    <w:link w:val="Ttulo2"/>
    <w:uiPriority w:val="9"/>
    <w:rsid w:val="000B7B86"/>
    <w:rPr>
      <w:rFonts w:ascii="Arial" w:eastAsiaTheme="majorEastAsia" w:hAnsi="Arial" w:cstheme="majorBidi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76156B"/>
    <w:rPr>
      <w:rFonts w:ascii="Times New Roman" w:eastAsiaTheme="majorEastAsia" w:hAnsi="Times New Roman" w:cstheme="majorBidi"/>
      <w:b/>
      <w:i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9D656D"/>
    <w:rPr>
      <w:rFonts w:ascii="Arial" w:eastAsiaTheme="majorEastAsia" w:hAnsi="Arial" w:cstheme="majorBidi"/>
      <w:i/>
      <w:iCs/>
      <w:sz w:val="24"/>
    </w:rPr>
  </w:style>
  <w:style w:type="paragraph" w:customStyle="1" w:styleId="Figuras">
    <w:name w:val="Figuras"/>
    <w:basedOn w:val="Normal"/>
    <w:next w:val="Normal"/>
    <w:qFormat/>
    <w:rsid w:val="00C45544"/>
    <w:pPr>
      <w:numPr>
        <w:numId w:val="5"/>
      </w:numPr>
      <w:spacing w:before="480" w:after="240" w:line="240" w:lineRule="auto"/>
      <w:jc w:val="center"/>
    </w:pPr>
    <w:rPr>
      <w:sz w:val="20"/>
    </w:rPr>
  </w:style>
  <w:style w:type="paragraph" w:customStyle="1" w:styleId="Fontes">
    <w:name w:val="Fontes"/>
    <w:basedOn w:val="Figuras"/>
    <w:next w:val="Normalrecuado"/>
    <w:qFormat/>
    <w:rsid w:val="00C562A2"/>
    <w:pPr>
      <w:numPr>
        <w:numId w:val="0"/>
      </w:numPr>
      <w:spacing w:before="240" w:after="480"/>
    </w:pPr>
  </w:style>
  <w:style w:type="paragraph" w:styleId="Sumrio2">
    <w:name w:val="toc 2"/>
    <w:basedOn w:val="Normal"/>
    <w:next w:val="Normal"/>
    <w:autoRedefine/>
    <w:uiPriority w:val="39"/>
    <w:unhideWhenUsed/>
    <w:rsid w:val="009A233D"/>
    <w:pPr>
      <w:tabs>
        <w:tab w:val="left" w:pos="851"/>
        <w:tab w:val="right" w:leader="dot" w:pos="9016"/>
      </w:tabs>
      <w:spacing w:after="120"/>
      <w:contextualSpacing/>
    </w:pPr>
    <w:rPr>
      <w:b/>
    </w:rPr>
  </w:style>
  <w:style w:type="paragraph" w:styleId="Sumrio1">
    <w:name w:val="toc 1"/>
    <w:basedOn w:val="Normal"/>
    <w:next w:val="Normal"/>
    <w:autoRedefine/>
    <w:uiPriority w:val="39"/>
    <w:unhideWhenUsed/>
    <w:rsid w:val="00677FA3"/>
    <w:pPr>
      <w:tabs>
        <w:tab w:val="left" w:pos="851"/>
        <w:tab w:val="right" w:leader="dot" w:pos="9016"/>
      </w:tabs>
      <w:spacing w:after="120"/>
    </w:pPr>
    <w:rPr>
      <w:b/>
      <w:caps/>
      <w:noProof/>
    </w:rPr>
  </w:style>
  <w:style w:type="paragraph" w:styleId="Sumrio3">
    <w:name w:val="toc 3"/>
    <w:basedOn w:val="Normal"/>
    <w:next w:val="Normal"/>
    <w:autoRedefine/>
    <w:uiPriority w:val="39"/>
    <w:unhideWhenUsed/>
    <w:rsid w:val="009A233D"/>
    <w:pPr>
      <w:tabs>
        <w:tab w:val="left" w:pos="851"/>
        <w:tab w:val="right" w:leader="dot" w:pos="9016"/>
      </w:tabs>
      <w:spacing w:after="120"/>
      <w:contextualSpacing/>
    </w:pPr>
    <w:rPr>
      <w:b/>
      <w:i/>
    </w:rPr>
  </w:style>
  <w:style w:type="character" w:styleId="Hyperlink">
    <w:name w:val="Hyperlink"/>
    <w:basedOn w:val="Fontepargpadro"/>
    <w:uiPriority w:val="99"/>
    <w:unhideWhenUsed/>
    <w:rsid w:val="008B068A"/>
    <w:rPr>
      <w:rFonts w:ascii="Arial" w:hAnsi="Arial"/>
      <w:color w:val="auto"/>
      <w:sz w:val="24"/>
      <w:u w:val="none"/>
    </w:rPr>
  </w:style>
  <w:style w:type="paragraph" w:styleId="Sumrio4">
    <w:name w:val="toc 4"/>
    <w:basedOn w:val="Normal"/>
    <w:next w:val="Normal"/>
    <w:autoRedefine/>
    <w:uiPriority w:val="39"/>
    <w:unhideWhenUsed/>
    <w:rsid w:val="00D93A23"/>
    <w:pPr>
      <w:tabs>
        <w:tab w:val="left" w:pos="851"/>
        <w:tab w:val="left" w:pos="993"/>
        <w:tab w:val="right" w:leader="dot" w:pos="9016"/>
      </w:tabs>
    </w:pPr>
  </w:style>
  <w:style w:type="paragraph" w:customStyle="1" w:styleId="Tabelas">
    <w:name w:val="Tabelas"/>
    <w:basedOn w:val="Figuras"/>
    <w:next w:val="Normal"/>
    <w:qFormat/>
    <w:rsid w:val="00C07725"/>
    <w:pPr>
      <w:numPr>
        <w:numId w:val="6"/>
      </w:numPr>
      <w:ind w:left="0" w:firstLine="0"/>
    </w:pPr>
  </w:style>
  <w:style w:type="table" w:styleId="Tabelacomgrade">
    <w:name w:val="Table Grid"/>
    <w:basedOn w:val="Tabelanormal"/>
    <w:uiPriority w:val="39"/>
    <w:rsid w:val="005F2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ncias">
    <w:name w:val="Referências"/>
    <w:basedOn w:val="Normal"/>
    <w:qFormat/>
    <w:rsid w:val="00493CAC"/>
    <w:pPr>
      <w:spacing w:after="480" w:line="240" w:lineRule="auto"/>
    </w:pPr>
  </w:style>
  <w:style w:type="paragraph" w:customStyle="1" w:styleId="Apndices">
    <w:name w:val="Apêndices"/>
    <w:basedOn w:val="Centralizado"/>
    <w:next w:val="Normal"/>
    <w:qFormat/>
    <w:rsid w:val="003265B9"/>
    <w:pPr>
      <w:numPr>
        <w:numId w:val="7"/>
      </w:numPr>
      <w:spacing w:after="240" w:line="240" w:lineRule="auto"/>
      <w:ind w:left="0" w:firstLine="0"/>
    </w:pPr>
    <w:rPr>
      <w:caps w:val="0"/>
    </w:rPr>
  </w:style>
  <w:style w:type="paragraph" w:customStyle="1" w:styleId="Anexos">
    <w:name w:val="Anexos"/>
    <w:basedOn w:val="Apndices"/>
    <w:next w:val="Normal"/>
    <w:qFormat/>
    <w:rsid w:val="003265B9"/>
    <w:pPr>
      <w:numPr>
        <w:numId w:val="8"/>
      </w:numPr>
      <w:ind w:left="0" w:firstLine="0"/>
    </w:pPr>
  </w:style>
  <w:style w:type="character" w:styleId="Refdecomentrio">
    <w:name w:val="annotation reference"/>
    <w:basedOn w:val="Fontepargpadro"/>
    <w:uiPriority w:val="99"/>
    <w:semiHidden/>
    <w:unhideWhenUsed/>
    <w:rsid w:val="003B6E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B6E7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B6E71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6E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6E71"/>
    <w:rPr>
      <w:rFonts w:ascii="Times New Roman" w:hAnsi="Times New Roman"/>
      <w:b/>
      <w:bCs/>
      <w:sz w:val="20"/>
      <w:szCs w:val="20"/>
    </w:rPr>
  </w:style>
  <w:style w:type="paragraph" w:customStyle="1" w:styleId="Naturezadoc">
    <w:name w:val="Naturezadoc"/>
    <w:basedOn w:val="Citao"/>
    <w:qFormat/>
    <w:rsid w:val="009B4C85"/>
    <w:pPr>
      <w:ind w:left="4536"/>
    </w:pPr>
  </w:style>
  <w:style w:type="paragraph" w:customStyle="1" w:styleId="Resumo">
    <w:name w:val="Resumo"/>
    <w:basedOn w:val="Normal"/>
    <w:qFormat/>
    <w:rsid w:val="003A1786"/>
  </w:style>
  <w:style w:type="paragraph" w:customStyle="1" w:styleId="Quadro">
    <w:name w:val="Quadro"/>
    <w:basedOn w:val="Tabelas"/>
    <w:next w:val="Normal"/>
    <w:qFormat/>
    <w:rsid w:val="009A74E4"/>
    <w:pPr>
      <w:numPr>
        <w:numId w:val="10"/>
      </w:num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image" Target="media/image4.jpeg"/><Relationship Id="rId26" Type="http://schemas.openxmlformats.org/officeDocument/2006/relationships/image" Target="media/image12.jpe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image" Target="media/image3.png"/><Relationship Id="rId25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image" Target="media/image6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image" Target="media/image10.jpeg"/><Relationship Id="rId5" Type="http://schemas.openxmlformats.org/officeDocument/2006/relationships/numbering" Target="numbering.xml"/><Relationship Id="rId15" Type="http://schemas.openxmlformats.org/officeDocument/2006/relationships/image" Target="media/image1.jpeg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8.png"/><Relationship Id="rId27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53639\Univille\MESTRADO%20DOUTORADO%20-%20Documentos\5MDESIGN\MP%20Design\Editais\2026\Edital%2008-20226%20Processo%20Seletivo%20Discente%20Mest\1.%20Edital\4.%20Modelo_curricul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1759baa-139c-40d8-8f9e-dec94627d8b5">
      <Terms xmlns="http://schemas.microsoft.com/office/infopath/2007/PartnerControls"/>
    </lcf76f155ced4ddcb4097134ff3c332f>
    <TaxCatchAll xmlns="9078597f-494e-481a-bcf7-d0aecf708cff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000B34A803EA4B9A18FB025CD7364C" ma:contentTypeVersion="21" ma:contentTypeDescription="Crie um novo documento." ma:contentTypeScope="" ma:versionID="e055e326b55e3c6550a2099304cf9d21">
  <xsd:schema xmlns:xsd="http://www.w3.org/2001/XMLSchema" xmlns:xs="http://www.w3.org/2001/XMLSchema" xmlns:p="http://schemas.microsoft.com/office/2006/metadata/properties" xmlns:ns1="http://schemas.microsoft.com/sharepoint/v3" xmlns:ns2="71759baa-139c-40d8-8f9e-dec94627d8b5" xmlns:ns3="9078597f-494e-481a-bcf7-d0aecf708cff" targetNamespace="http://schemas.microsoft.com/office/2006/metadata/properties" ma:root="true" ma:fieldsID="cda8a23c75730ea7edd67aa072fa5690" ns1:_="" ns2:_="" ns3:_="">
    <xsd:import namespace="http://schemas.microsoft.com/sharepoint/v3"/>
    <xsd:import namespace="71759baa-139c-40d8-8f9e-dec94627d8b5"/>
    <xsd:import namespace="9078597f-494e-481a-bcf7-d0aecf708c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59baa-139c-40d8-8f9e-dec94627d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Marcações de imagem" ma:readOnly="false" ma:fieldId="{5cf76f15-5ced-4ddc-b409-7134ff3c332f}" ma:taxonomyMulti="true" ma:sspId="6abd3df3-db9b-46ca-b07f-13c267e85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8597f-494e-481a-bcf7-d0aecf708c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f992fcf-327f-4da5-83b3-5120c69fb0c1}" ma:internalName="TaxCatchAll" ma:showField="CatchAllData" ma:web="9078597f-494e-481a-bcf7-d0aecf708c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AFEB33-4730-4941-9596-0DFFCEDF20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759baa-139c-40d8-8f9e-dec94627d8b5"/>
    <ds:schemaRef ds:uri="9078597f-494e-481a-bcf7-d0aecf708cff"/>
  </ds:schemaRefs>
</ds:datastoreItem>
</file>

<file path=customXml/itemProps2.xml><?xml version="1.0" encoding="utf-8"?>
<ds:datastoreItem xmlns:ds="http://schemas.openxmlformats.org/officeDocument/2006/customXml" ds:itemID="{1917E104-9EAE-42C8-89FF-22E826B3A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4C421B-A8C2-43EC-8931-7BE9DD9AD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08FFD5-ED72-4CF8-84BA-C9550039E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759baa-139c-40d8-8f9e-dec94627d8b5"/>
    <ds:schemaRef ds:uri="9078597f-494e-481a-bcf7-d0aecf708c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4. Modelo_curriculo</Template>
  <TotalTime>2</TotalTime>
  <Pages>36</Pages>
  <Words>1100</Words>
  <Characters>5946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Coelho</dc:creator>
  <cp:keywords/>
  <dc:description/>
  <cp:lastModifiedBy>Bruna Coelho</cp:lastModifiedBy>
  <cp:revision>1</cp:revision>
  <dcterms:created xsi:type="dcterms:W3CDTF">2026-09-30T20:04:00Z</dcterms:created>
  <dcterms:modified xsi:type="dcterms:W3CDTF">2026-09-30T20:06:00Z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0x0101008F000B34A803EA4B9A18FB025CD7364C</vt:lpwstr>
  </property>
  <property fmtid="{D5CDD505-2E9C-101B-9397-08002B2CF9AE}" pid="3" name="MediaServiceImageTags">
    <vt:lpwstr/>
  </property>
</Properties>
</file>