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4046F" w14:textId="77777777" w:rsidR="005E7532" w:rsidRPr="00D92FC9" w:rsidRDefault="005E7532" w:rsidP="00125A0C">
      <w:pPr>
        <w:pStyle w:val="Ttulo1"/>
        <w:spacing w:after="0" w:line="240" w:lineRule="auto"/>
        <w:ind w:left="0"/>
        <w:rPr>
          <w:rFonts w:ascii="Arial" w:hAnsi="Arial" w:cs="Arial"/>
          <w:b/>
          <w:bCs/>
          <w:szCs w:val="22"/>
        </w:rPr>
      </w:pPr>
      <w:r w:rsidRPr="00D92FC9">
        <w:rPr>
          <w:rFonts w:ascii="Arial" w:hAnsi="Arial" w:cs="Arial"/>
          <w:b/>
          <w:bCs/>
          <w:szCs w:val="22"/>
        </w:rPr>
        <w:t xml:space="preserve">UNIVERSIDADE DA REGIÃO DE JOINVILLE </w:t>
      </w:r>
      <w:r w:rsidR="00125A0C" w:rsidRPr="00D92FC9">
        <w:rPr>
          <w:rFonts w:ascii="Arial" w:hAnsi="Arial" w:cs="Arial"/>
          <w:b/>
          <w:bCs/>
          <w:szCs w:val="22"/>
        </w:rPr>
        <w:t>-</w:t>
      </w:r>
      <w:r w:rsidRPr="00D92FC9">
        <w:rPr>
          <w:rFonts w:ascii="Arial" w:hAnsi="Arial" w:cs="Arial"/>
          <w:b/>
          <w:bCs/>
          <w:szCs w:val="22"/>
        </w:rPr>
        <w:t xml:space="preserve"> UNIVILLE</w:t>
      </w:r>
    </w:p>
    <w:p w14:paraId="793AF8B4" w14:textId="51CA59C9" w:rsidR="005E7532" w:rsidRPr="00D92FC9" w:rsidRDefault="005E7532" w:rsidP="00125A0C">
      <w:pPr>
        <w:pStyle w:val="Ttulo1"/>
        <w:spacing w:after="0" w:line="240" w:lineRule="auto"/>
        <w:ind w:left="0"/>
        <w:rPr>
          <w:rFonts w:ascii="Arial" w:hAnsi="Arial" w:cs="Arial"/>
          <w:b/>
          <w:bCs/>
          <w:szCs w:val="22"/>
        </w:rPr>
      </w:pPr>
      <w:r w:rsidRPr="00D92FC9">
        <w:rPr>
          <w:rFonts w:ascii="Arial" w:hAnsi="Arial" w:cs="Arial"/>
          <w:b/>
          <w:bCs/>
          <w:szCs w:val="22"/>
        </w:rPr>
        <w:t>Pró-Reitoria de Pesquisa</w:t>
      </w:r>
      <w:r w:rsidR="00F63FB1">
        <w:rPr>
          <w:rFonts w:ascii="Arial" w:hAnsi="Arial" w:cs="Arial"/>
          <w:b/>
          <w:bCs/>
          <w:szCs w:val="22"/>
        </w:rPr>
        <w:t>,</w:t>
      </w:r>
      <w:r w:rsidRPr="00D92FC9">
        <w:rPr>
          <w:rFonts w:ascii="Arial" w:hAnsi="Arial" w:cs="Arial"/>
          <w:b/>
          <w:bCs/>
          <w:szCs w:val="22"/>
        </w:rPr>
        <w:t xml:space="preserve"> Pós-Graduação </w:t>
      </w:r>
      <w:r w:rsidR="00F63FB1">
        <w:rPr>
          <w:rFonts w:ascii="Arial" w:hAnsi="Arial" w:cs="Arial"/>
          <w:b/>
          <w:bCs/>
          <w:szCs w:val="22"/>
        </w:rPr>
        <w:t xml:space="preserve">e Inovação </w:t>
      </w:r>
      <w:r w:rsidR="00125A0C" w:rsidRPr="00D92FC9">
        <w:rPr>
          <w:rFonts w:ascii="Arial" w:hAnsi="Arial" w:cs="Arial"/>
          <w:b/>
          <w:bCs/>
          <w:szCs w:val="22"/>
        </w:rPr>
        <w:t>-</w:t>
      </w:r>
      <w:r w:rsidRPr="00D92FC9">
        <w:rPr>
          <w:rFonts w:ascii="Arial" w:hAnsi="Arial" w:cs="Arial"/>
          <w:b/>
          <w:bCs/>
          <w:szCs w:val="22"/>
        </w:rPr>
        <w:t xml:space="preserve"> PRPPG</w:t>
      </w:r>
      <w:r w:rsidR="00F63FB1">
        <w:rPr>
          <w:rFonts w:ascii="Arial" w:hAnsi="Arial" w:cs="Arial"/>
          <w:b/>
          <w:bCs/>
          <w:szCs w:val="22"/>
        </w:rPr>
        <w:t>I</w:t>
      </w:r>
    </w:p>
    <w:p w14:paraId="6663FE42" w14:textId="77777777" w:rsidR="005E7532" w:rsidRPr="00D92FC9" w:rsidRDefault="007E3EB3" w:rsidP="00125A0C">
      <w:pPr>
        <w:pStyle w:val="Corpodetexto"/>
        <w:spacing w:after="0" w:line="240" w:lineRule="auto"/>
        <w:ind w:left="0"/>
        <w:rPr>
          <w:rFonts w:cs="Arial"/>
          <w:b/>
          <w:bCs/>
          <w:sz w:val="22"/>
          <w:szCs w:val="22"/>
        </w:rPr>
      </w:pPr>
      <w:r w:rsidRPr="00D92FC9">
        <w:rPr>
          <w:rFonts w:cs="Arial"/>
          <w:b/>
          <w:bCs/>
          <w:sz w:val="22"/>
          <w:szCs w:val="22"/>
        </w:rPr>
        <w:t xml:space="preserve">Programa de Pós-Graduação em Saúde e Meio Ambiente </w:t>
      </w:r>
      <w:r w:rsidR="00125A0C" w:rsidRPr="00D92FC9">
        <w:rPr>
          <w:rFonts w:cs="Arial"/>
          <w:b/>
          <w:bCs/>
          <w:sz w:val="22"/>
          <w:szCs w:val="22"/>
        </w:rPr>
        <w:t>-</w:t>
      </w:r>
      <w:r w:rsidRPr="00D92FC9">
        <w:rPr>
          <w:rFonts w:cs="Arial"/>
          <w:b/>
          <w:bCs/>
          <w:sz w:val="22"/>
          <w:szCs w:val="22"/>
        </w:rPr>
        <w:t xml:space="preserve"> PPGSMA</w:t>
      </w:r>
    </w:p>
    <w:p w14:paraId="251E2755" w14:textId="77777777" w:rsidR="00CC3368" w:rsidRPr="00D92FC9" w:rsidRDefault="00CC3368" w:rsidP="00125A0C">
      <w:pPr>
        <w:pStyle w:val="Corpodetexto"/>
        <w:spacing w:after="0" w:line="240" w:lineRule="auto"/>
        <w:ind w:left="0"/>
        <w:rPr>
          <w:rFonts w:cs="Arial"/>
          <w:b/>
          <w:bCs/>
          <w:sz w:val="22"/>
          <w:szCs w:val="22"/>
        </w:rPr>
      </w:pPr>
    </w:p>
    <w:p w14:paraId="3F85E925" w14:textId="5E24F9A5" w:rsidR="00213E79" w:rsidRPr="00D92FC9" w:rsidRDefault="005E7532" w:rsidP="00D92FC9">
      <w:pPr>
        <w:pStyle w:val="Ttulo8"/>
        <w:spacing w:before="0" w:after="0"/>
        <w:ind w:left="0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bookmarkStart w:id="0" w:name="_Hlk63704687"/>
      <w:r w:rsidR="00213E79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>ANEXO I</w:t>
      </w:r>
      <w:r w:rsidR="0063123F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>I</w:t>
      </w:r>
      <w:r w:rsidR="006D0D9B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DO EDITAL </w:t>
      </w:r>
      <w:r w:rsidR="00A436C2">
        <w:rPr>
          <w:rFonts w:ascii="Arial" w:hAnsi="Arial" w:cs="Arial"/>
          <w:b/>
          <w:bCs/>
          <w:i w:val="0"/>
          <w:iCs w:val="0"/>
          <w:sz w:val="22"/>
          <w:szCs w:val="22"/>
        </w:rPr>
        <w:t>09</w:t>
      </w:r>
      <w:r w:rsidR="00EA2827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>/202</w:t>
      </w:r>
      <w:r w:rsidR="00A436C2">
        <w:rPr>
          <w:rFonts w:ascii="Arial" w:hAnsi="Arial" w:cs="Arial"/>
          <w:b/>
          <w:bCs/>
          <w:i w:val="0"/>
          <w:iCs w:val="0"/>
          <w:sz w:val="22"/>
          <w:szCs w:val="22"/>
        </w:rPr>
        <w:t>6</w:t>
      </w:r>
      <w:r w:rsidR="006D0D9B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PPGSMA</w:t>
      </w:r>
    </w:p>
    <w:p w14:paraId="0F4E16CC" w14:textId="5324A5EE" w:rsidR="005E7532" w:rsidRPr="00D92FC9" w:rsidRDefault="006C7D56" w:rsidP="00125A0C">
      <w:pPr>
        <w:pStyle w:val="Ttulo8"/>
        <w:spacing w:before="0" w:after="0"/>
        <w:ind w:left="0"/>
        <w:jc w:val="center"/>
        <w:rPr>
          <w:rStyle w:val="nfase"/>
          <w:rFonts w:ascii="Arial" w:hAnsi="Arial" w:cs="Arial"/>
          <w:b/>
          <w:bCs/>
          <w:i w:val="0"/>
          <w:iCs w:val="0"/>
          <w:sz w:val="22"/>
          <w:szCs w:val="22"/>
        </w:rPr>
      </w:pPr>
      <w:r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MODELO DE </w:t>
      </w:r>
      <w:r w:rsidR="00F63FB1">
        <w:rPr>
          <w:rFonts w:ascii="Arial" w:hAnsi="Arial" w:cs="Arial"/>
          <w:b/>
          <w:bCs/>
          <w:i w:val="0"/>
          <w:iCs w:val="0"/>
          <w:sz w:val="22"/>
          <w:szCs w:val="22"/>
        </w:rPr>
        <w:t>PLANO</w:t>
      </w:r>
      <w:r w:rsidR="00EA2827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6D0D9B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>DE PESQUISA</w:t>
      </w:r>
      <w:r w:rsidR="007E3EB3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br/>
        <w:t xml:space="preserve">PROGRAMA DE DOUTORADO SANDUÍCHE NO </w:t>
      </w:r>
      <w:r w:rsidR="006D0D9B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t>EXTERIOR</w:t>
      </w:r>
      <w:r w:rsidR="007E3EB3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br/>
      </w:r>
      <w:r w:rsidR="007E3EB3" w:rsidRPr="00D92FC9">
        <w:rPr>
          <w:rFonts w:ascii="Arial" w:hAnsi="Arial" w:cs="Arial"/>
          <w:b/>
          <w:bCs/>
          <w:i w:val="0"/>
          <w:iCs w:val="0"/>
          <w:sz w:val="22"/>
          <w:szCs w:val="22"/>
        </w:rPr>
        <w:br/>
      </w:r>
    </w:p>
    <w:p w14:paraId="41CD483B" w14:textId="30593A03" w:rsidR="007832DD" w:rsidRPr="00D92FC9" w:rsidRDefault="005E7532" w:rsidP="00677BD4">
      <w:pPr>
        <w:spacing w:line="360" w:lineRule="auto"/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t>ALUNO</w:t>
      </w:r>
      <w:r w:rsidR="007832DD" w:rsidRPr="00D92FC9">
        <w:rPr>
          <w:rFonts w:cs="Arial"/>
          <w:b/>
          <w:sz w:val="22"/>
          <w:szCs w:val="22"/>
        </w:rPr>
        <w:t>:______________________________________________________________</w:t>
      </w:r>
      <w:r w:rsidR="00D92FC9">
        <w:rPr>
          <w:rFonts w:cs="Arial"/>
          <w:b/>
          <w:sz w:val="22"/>
          <w:szCs w:val="22"/>
        </w:rPr>
        <w:t>________</w:t>
      </w:r>
      <w:r w:rsidR="007832DD" w:rsidRPr="00D92FC9">
        <w:rPr>
          <w:rFonts w:cs="Arial"/>
          <w:b/>
          <w:sz w:val="22"/>
          <w:szCs w:val="22"/>
        </w:rPr>
        <w:t>_____</w:t>
      </w:r>
    </w:p>
    <w:p w14:paraId="7B58DB24" w14:textId="791E17C2" w:rsidR="00677BD4" w:rsidRPr="00D92FC9" w:rsidRDefault="00677BD4" w:rsidP="00677BD4">
      <w:pPr>
        <w:spacing w:line="360" w:lineRule="auto"/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t>TURMA: ___________________________________________________________________</w:t>
      </w:r>
      <w:r w:rsidR="00D92FC9">
        <w:rPr>
          <w:rFonts w:cs="Arial"/>
          <w:b/>
          <w:sz w:val="22"/>
          <w:szCs w:val="22"/>
        </w:rPr>
        <w:t>_______</w:t>
      </w:r>
    </w:p>
    <w:p w14:paraId="051A2A2E" w14:textId="06EBAA80" w:rsidR="007832DD" w:rsidRPr="00D92FC9" w:rsidRDefault="005E7532" w:rsidP="00677BD4">
      <w:pPr>
        <w:spacing w:line="360" w:lineRule="auto"/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t>ORIENTADOR</w:t>
      </w:r>
      <w:r w:rsidR="007832DD" w:rsidRPr="00D92FC9">
        <w:rPr>
          <w:rFonts w:cs="Arial"/>
          <w:b/>
          <w:sz w:val="22"/>
          <w:szCs w:val="22"/>
        </w:rPr>
        <w:t>:____________________________________</w:t>
      </w:r>
      <w:r w:rsidR="001D6A32" w:rsidRPr="00D92FC9">
        <w:rPr>
          <w:rFonts w:cs="Arial"/>
          <w:b/>
          <w:sz w:val="22"/>
          <w:szCs w:val="22"/>
        </w:rPr>
        <w:t>__________________________</w:t>
      </w:r>
      <w:r w:rsidR="00D92FC9">
        <w:rPr>
          <w:rFonts w:cs="Arial"/>
          <w:b/>
          <w:sz w:val="22"/>
          <w:szCs w:val="22"/>
        </w:rPr>
        <w:t>_______</w:t>
      </w:r>
    </w:p>
    <w:p w14:paraId="57D0DEE8" w14:textId="4F1427A9" w:rsidR="007E3EB3" w:rsidRPr="00D92FC9" w:rsidRDefault="007E3EB3" w:rsidP="00677BD4">
      <w:pPr>
        <w:spacing w:line="360" w:lineRule="auto"/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t>COORIENTADOR:___________________________________________________________</w:t>
      </w:r>
      <w:r w:rsidR="00D92FC9">
        <w:rPr>
          <w:rFonts w:cs="Arial"/>
          <w:b/>
          <w:sz w:val="22"/>
          <w:szCs w:val="22"/>
        </w:rPr>
        <w:t>_______</w:t>
      </w:r>
    </w:p>
    <w:p w14:paraId="03044CF7" w14:textId="20812FBC" w:rsidR="007E3EB3" w:rsidRPr="00D92FC9" w:rsidRDefault="007E3EB3" w:rsidP="00677BD4">
      <w:pPr>
        <w:spacing w:line="360" w:lineRule="auto"/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t>COORIENTADOR NO EXTERIOR:______________________________________________</w:t>
      </w:r>
      <w:r w:rsidR="00D92FC9">
        <w:rPr>
          <w:rFonts w:cs="Arial"/>
          <w:b/>
          <w:sz w:val="22"/>
          <w:szCs w:val="22"/>
        </w:rPr>
        <w:t>_______</w:t>
      </w:r>
    </w:p>
    <w:p w14:paraId="57095BAC" w14:textId="65ECFC21" w:rsidR="005E7532" w:rsidRPr="00D92FC9" w:rsidRDefault="005E7532" w:rsidP="00125A0C">
      <w:pPr>
        <w:ind w:left="0"/>
        <w:rPr>
          <w:rFonts w:cs="Arial"/>
          <w:b/>
          <w:sz w:val="22"/>
          <w:szCs w:val="22"/>
        </w:rPr>
      </w:pPr>
      <w:r w:rsidRPr="00D92FC9">
        <w:rPr>
          <w:rFonts w:cs="Arial"/>
          <w:b/>
          <w:sz w:val="22"/>
          <w:szCs w:val="22"/>
        </w:rPr>
        <w:br/>
        <w:t xml:space="preserve">APRESENTAÇÃO </w:t>
      </w:r>
      <w:r w:rsidR="007E3EB3" w:rsidRPr="00D92FC9">
        <w:rPr>
          <w:rFonts w:cs="Arial"/>
          <w:b/>
          <w:sz w:val="22"/>
          <w:szCs w:val="22"/>
        </w:rPr>
        <w:t>D</w:t>
      </w:r>
      <w:r w:rsidR="00F63FB1">
        <w:rPr>
          <w:rFonts w:cs="Arial"/>
          <w:b/>
          <w:sz w:val="22"/>
          <w:szCs w:val="22"/>
        </w:rPr>
        <w:t>O PLANO</w:t>
      </w:r>
      <w:r w:rsidR="00EA2827" w:rsidRPr="00D92FC9">
        <w:rPr>
          <w:rFonts w:cs="Arial"/>
          <w:b/>
          <w:sz w:val="22"/>
          <w:szCs w:val="22"/>
        </w:rPr>
        <w:t xml:space="preserve"> DE P</w:t>
      </w:r>
      <w:r w:rsidR="007E3EB3" w:rsidRPr="00D92FC9">
        <w:rPr>
          <w:rFonts w:cs="Arial"/>
          <w:b/>
          <w:sz w:val="22"/>
          <w:szCs w:val="22"/>
        </w:rPr>
        <w:t>ESQUISA</w:t>
      </w:r>
      <w:r w:rsidRPr="00D92FC9">
        <w:rPr>
          <w:rFonts w:cs="Arial"/>
          <w:b/>
          <w:sz w:val="22"/>
          <w:szCs w:val="22"/>
        </w:rPr>
        <w:t xml:space="preserve"> </w:t>
      </w:r>
    </w:p>
    <w:p w14:paraId="1D0EBB51" w14:textId="77777777" w:rsidR="006C7D56" w:rsidRPr="00D92FC9" w:rsidRDefault="006C7D56" w:rsidP="00125A0C">
      <w:pPr>
        <w:ind w:left="0"/>
        <w:rPr>
          <w:rFonts w:cs="Arial"/>
          <w:b/>
          <w:sz w:val="22"/>
          <w:szCs w:val="22"/>
        </w:rPr>
      </w:pPr>
    </w:p>
    <w:p w14:paraId="5934D722" w14:textId="6C42F697" w:rsidR="006C7D56" w:rsidRPr="00D92FC9" w:rsidRDefault="00F63FB1" w:rsidP="006C7D56">
      <w:pPr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 plano </w:t>
      </w:r>
      <w:r w:rsidR="006C7D56" w:rsidRPr="00D92FC9">
        <w:rPr>
          <w:rFonts w:cs="Arial"/>
          <w:sz w:val="22"/>
          <w:szCs w:val="22"/>
        </w:rPr>
        <w:t>deverá ser apresentad</w:t>
      </w:r>
      <w:r>
        <w:rPr>
          <w:rFonts w:cs="Arial"/>
          <w:sz w:val="22"/>
          <w:szCs w:val="22"/>
        </w:rPr>
        <w:t>o</w:t>
      </w:r>
      <w:r w:rsidR="006C7D56" w:rsidRPr="00D92FC9">
        <w:rPr>
          <w:rFonts w:cs="Arial"/>
          <w:sz w:val="22"/>
          <w:szCs w:val="22"/>
        </w:rPr>
        <w:t xml:space="preserve"> </w:t>
      </w:r>
      <w:r w:rsidR="00A00364" w:rsidRPr="00D92FC9">
        <w:rPr>
          <w:rFonts w:cs="Arial"/>
          <w:sz w:val="22"/>
          <w:szCs w:val="22"/>
        </w:rPr>
        <w:t>em português</w:t>
      </w:r>
      <w:r w:rsidR="0059353B" w:rsidRPr="00D92FC9">
        <w:rPr>
          <w:rFonts w:cs="Arial"/>
          <w:sz w:val="22"/>
          <w:szCs w:val="22"/>
        </w:rPr>
        <w:t>, contendo, obrigatoriamente:</w:t>
      </w:r>
    </w:p>
    <w:p w14:paraId="5B2E22D8" w14:textId="77777777" w:rsidR="006C7D56" w:rsidRPr="00D92FC9" w:rsidRDefault="006C7D56" w:rsidP="00125A0C">
      <w:pPr>
        <w:ind w:left="0"/>
        <w:rPr>
          <w:rFonts w:cs="Arial"/>
          <w:sz w:val="22"/>
          <w:szCs w:val="22"/>
        </w:rPr>
      </w:pPr>
    </w:p>
    <w:p w14:paraId="13FB9D1A" w14:textId="77777777" w:rsidR="005E7532" w:rsidRPr="00D92FC9" w:rsidRDefault="005E7532" w:rsidP="00125A0C">
      <w:pPr>
        <w:ind w:left="0"/>
        <w:jc w:val="both"/>
        <w:rPr>
          <w:rFonts w:cs="Arial"/>
          <w:sz w:val="22"/>
          <w:szCs w:val="22"/>
        </w:rPr>
      </w:pPr>
    </w:p>
    <w:tbl>
      <w:tblPr>
        <w:tblW w:w="9750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5"/>
        <w:gridCol w:w="7215"/>
      </w:tblGrid>
      <w:tr w:rsidR="005E7532" w:rsidRPr="00D92FC9" w14:paraId="3C6DAF54" w14:textId="77777777">
        <w:trPr>
          <w:trHeight w:val="284"/>
        </w:trPr>
        <w:tc>
          <w:tcPr>
            <w:tcW w:w="2535" w:type="dxa"/>
            <w:vAlign w:val="bottom"/>
          </w:tcPr>
          <w:p w14:paraId="36C69FC0" w14:textId="77777777" w:rsidR="005E7532" w:rsidRPr="00D92FC9" w:rsidRDefault="006C7D56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Fonts w:cs="Arial"/>
                <w:b/>
                <w:sz w:val="22"/>
                <w:szCs w:val="22"/>
              </w:rPr>
              <w:t>Título</w:t>
            </w:r>
          </w:p>
          <w:p w14:paraId="7CEB5027" w14:textId="77777777" w:rsidR="007E3EB3" w:rsidRPr="00D92FC9" w:rsidRDefault="007E3EB3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Style w:val="Ttulodecabedamensagem"/>
                <w:rFonts w:ascii="Arial" w:hAnsi="Arial" w:cs="Arial"/>
                <w:b/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7215" w:type="dxa"/>
            <w:vAlign w:val="bottom"/>
          </w:tcPr>
          <w:p w14:paraId="6A6EEC57" w14:textId="77777777" w:rsidR="005E7532" w:rsidRPr="00D92FC9" w:rsidRDefault="005E7532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7E3EB3" w:rsidRPr="00D92FC9" w14:paraId="270AD3D1" w14:textId="77777777">
        <w:trPr>
          <w:trHeight w:val="284"/>
        </w:trPr>
        <w:tc>
          <w:tcPr>
            <w:tcW w:w="2535" w:type="dxa"/>
            <w:vAlign w:val="bottom"/>
          </w:tcPr>
          <w:p w14:paraId="56EC0EAB" w14:textId="77777777" w:rsidR="007E3EB3" w:rsidRPr="00D92FC9" w:rsidRDefault="007E3EB3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7215" w:type="dxa"/>
            <w:vAlign w:val="bottom"/>
          </w:tcPr>
          <w:p w14:paraId="38FB9834" w14:textId="77777777" w:rsidR="007E3EB3" w:rsidRPr="00D92FC9" w:rsidRDefault="007E3EB3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125A0C" w:rsidRPr="00D92FC9" w14:paraId="3F7D5B20" w14:textId="77777777">
        <w:trPr>
          <w:trHeight w:val="284"/>
        </w:trPr>
        <w:tc>
          <w:tcPr>
            <w:tcW w:w="2535" w:type="dxa"/>
            <w:vAlign w:val="bottom"/>
          </w:tcPr>
          <w:p w14:paraId="656CB2FE" w14:textId="77777777" w:rsidR="00125A0C" w:rsidRPr="00D92FC9" w:rsidRDefault="00125A0C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7215" w:type="dxa"/>
            <w:vAlign w:val="bottom"/>
          </w:tcPr>
          <w:p w14:paraId="161BB1B6" w14:textId="77777777" w:rsidR="00125A0C" w:rsidRPr="00D92FC9" w:rsidRDefault="00125A0C" w:rsidP="00125A0C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</w:tbl>
    <w:p w14:paraId="471DA375" w14:textId="77777777" w:rsidR="005E7532" w:rsidRPr="00D92FC9" w:rsidRDefault="005E7532" w:rsidP="00125A0C">
      <w:pPr>
        <w:ind w:left="0"/>
        <w:rPr>
          <w:rFonts w:cs="Arial"/>
          <w:sz w:val="22"/>
          <w:szCs w:val="22"/>
        </w:rPr>
      </w:pPr>
    </w:p>
    <w:tbl>
      <w:tblPr>
        <w:tblW w:w="9750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5"/>
        <w:gridCol w:w="7215"/>
      </w:tblGrid>
      <w:tr w:rsidR="006518AE" w:rsidRPr="00D92FC9" w14:paraId="34F18C17" w14:textId="77777777" w:rsidTr="008A788D">
        <w:trPr>
          <w:trHeight w:val="284"/>
        </w:trPr>
        <w:tc>
          <w:tcPr>
            <w:tcW w:w="2535" w:type="dxa"/>
            <w:vAlign w:val="bottom"/>
          </w:tcPr>
          <w:p w14:paraId="57148842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  <w:proofErr w:type="gramStart"/>
            <w:r w:rsidRPr="00D92FC9">
              <w:rPr>
                <w:rFonts w:cs="Arial"/>
                <w:b/>
                <w:sz w:val="22"/>
                <w:szCs w:val="22"/>
              </w:rPr>
              <w:t>Palavras Chave</w:t>
            </w:r>
            <w:proofErr w:type="gramEnd"/>
          </w:p>
          <w:p w14:paraId="49BC3420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Style w:val="Ttulodecabedamensagem"/>
                <w:rFonts w:ascii="Arial" w:hAnsi="Arial" w:cs="Arial"/>
                <w:b/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7215" w:type="dxa"/>
            <w:vAlign w:val="bottom"/>
          </w:tcPr>
          <w:p w14:paraId="54289BE5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6518AE" w:rsidRPr="00D92FC9" w14:paraId="15AA5EA0" w14:textId="77777777" w:rsidTr="008A788D">
        <w:trPr>
          <w:trHeight w:val="284"/>
        </w:trPr>
        <w:tc>
          <w:tcPr>
            <w:tcW w:w="2535" w:type="dxa"/>
            <w:vAlign w:val="bottom"/>
          </w:tcPr>
          <w:p w14:paraId="31981769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7215" w:type="dxa"/>
            <w:vAlign w:val="bottom"/>
          </w:tcPr>
          <w:p w14:paraId="32C6F4CE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6518AE" w:rsidRPr="00D92FC9" w14:paraId="2F3F5841" w14:textId="77777777" w:rsidTr="008A788D">
        <w:trPr>
          <w:trHeight w:val="284"/>
        </w:trPr>
        <w:tc>
          <w:tcPr>
            <w:tcW w:w="2535" w:type="dxa"/>
            <w:vAlign w:val="bottom"/>
          </w:tcPr>
          <w:p w14:paraId="43FCE728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7215" w:type="dxa"/>
            <w:vAlign w:val="bottom"/>
          </w:tcPr>
          <w:p w14:paraId="583CCADD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</w:tbl>
    <w:p w14:paraId="2C297288" w14:textId="77777777" w:rsidR="00DC0461" w:rsidRPr="00D92FC9" w:rsidRDefault="00DC0461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70F55BF7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4D1B98BB" w14:textId="77777777" w:rsidR="006518AE" w:rsidRPr="00D92FC9" w:rsidRDefault="006518AE" w:rsidP="006518AE">
            <w:pPr>
              <w:ind w:left="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Problema de pesquisa delimitado de forma clara e objetiva, determinado por razões de ordem prática ou de ordem intelectual e suscetível de solução</w:t>
            </w:r>
          </w:p>
          <w:p w14:paraId="36BF2928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Style w:val="Ttulodecabedamensagem"/>
                <w:rFonts w:ascii="Arial" w:hAnsi="Arial" w:cs="Arial"/>
                <w:b/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vAlign w:val="bottom"/>
          </w:tcPr>
          <w:p w14:paraId="5E9ABA99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6518AE" w:rsidRPr="00D92FC9" w14:paraId="6CFB019A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0FD61183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226A8EF5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6518AE" w:rsidRPr="00D92FC9" w14:paraId="6A50E8FD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74795E6A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6F27F0E1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</w:tbl>
    <w:p w14:paraId="3D07187D" w14:textId="77777777" w:rsidR="00DC0461" w:rsidRPr="00D92FC9" w:rsidRDefault="00DC0461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Ind w:w="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079E2B2E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5443406F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Objetivo geral formulado de forma clara e condizente com o problema de pesquisa e coerente com o título do projeto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330BD80A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vAlign w:val="bottom"/>
          </w:tcPr>
          <w:p w14:paraId="686BB8D1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008D3916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59EB43D9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3196C841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  <w:tr w:rsidR="006518AE" w:rsidRPr="00D92FC9" w14:paraId="56C78318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44D3C1CE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0ABEDA40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sz w:val="22"/>
                <w:szCs w:val="22"/>
              </w:rPr>
            </w:pPr>
          </w:p>
        </w:tc>
      </w:tr>
    </w:tbl>
    <w:p w14:paraId="3EFD1240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3E033C3F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0DB1F59F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Objetivos específicos definidos de forma clara (com metas e produtos para cada etapa) e que contribuam para o alcance do objetivo geral</w:t>
            </w:r>
          </w:p>
          <w:p w14:paraId="7F289C77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spacing w:val="-10"/>
                <w:sz w:val="22"/>
                <w:szCs w:val="22"/>
                <w:highlight w:val="yellow"/>
              </w:rPr>
            </w:pPr>
          </w:p>
        </w:tc>
        <w:tc>
          <w:tcPr>
            <w:tcW w:w="20" w:type="dxa"/>
            <w:vAlign w:val="bottom"/>
          </w:tcPr>
          <w:p w14:paraId="54077AEA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4C3F7237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1D2B238A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AFF3921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0BAB4834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390D8FE8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58568EA5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4FDBAD2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5D9E9F2D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54F4F283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lastRenderedPageBreak/>
              <w:t>Referencial teórico atual e relevante para o tema de pesquisa, apresentando conceitos bem definidos que permitam a análise do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problema de pesquisa proposto viabilizando que uma solução seja encontrada, além de apresentar coerência entre a fundamentação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br/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teórica e objetivos ou metodologia propostos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54087ED4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64F672CA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11CD3D21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294D5B7D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7BB9198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3529AC12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09AEC45A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0AF6E5D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1ABAF08E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4C39A58C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10AB2C0A" w14:textId="06D7FC69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Metodologia descrevendo de forma consistente e estruturada os passos da pesquisa proposta (fontes de pesquisas viáveis e condizentes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com os objetivos propostos, métodos de coleta de dados adequados; abordagem apropriada para analisar os dados coletados etc.), definindo um sistema robusto para tratamento das informações ou dados (análise quantitativa ou qualitativa) e apresentando as limitações</w:t>
            </w:r>
            <w:r w:rsidR="00EF5AD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da metodologia proposta assim como as maneiras de superar essas limitações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11C534CE" w14:textId="77777777" w:rsidR="006518AE" w:rsidRPr="00D92FC9" w:rsidRDefault="006518AE" w:rsidP="006518AE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55878D04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3EE4FED1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5A90D68E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0183F89B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7CD509F4" w14:textId="77777777" w:rsidTr="006518AE">
        <w:trPr>
          <w:trHeight w:val="284"/>
        </w:trPr>
        <w:tc>
          <w:tcPr>
            <w:tcW w:w="9730" w:type="dxa"/>
            <w:vAlign w:val="bottom"/>
          </w:tcPr>
          <w:p w14:paraId="72106DB8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7B4E1052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13EBD2B3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6518AE" w:rsidRPr="00D92FC9" w14:paraId="1AD0C6C0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58FED6A5" w14:textId="77777777" w:rsidR="006518AE" w:rsidRPr="00D92FC9" w:rsidRDefault="001E1F54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M</w:t>
            </w:r>
            <w:r w:rsidR="006518AE"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etas e ações apresentando coerência entre os prazos propostos para o desenvolvimento da proposta e o período de fomento</w:t>
            </w:r>
            <w:r w:rsidR="006518AE"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437D6BEE" w14:textId="77777777" w:rsidR="001E1F54" w:rsidRPr="00D92FC9" w:rsidRDefault="001E1F54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3DA26A32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71C8C182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56656B45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0BD126C3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6518AE" w:rsidRPr="00D92FC9" w14:paraId="7A0EFA63" w14:textId="77777777" w:rsidTr="008A788D">
        <w:trPr>
          <w:trHeight w:val="284"/>
        </w:trPr>
        <w:tc>
          <w:tcPr>
            <w:tcW w:w="9730" w:type="dxa"/>
            <w:vAlign w:val="bottom"/>
          </w:tcPr>
          <w:p w14:paraId="3DB47AAF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4FD35920" w14:textId="77777777" w:rsidR="006518AE" w:rsidRPr="00D92FC9" w:rsidRDefault="006518AE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2BA89909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59353B" w:rsidRPr="00D92FC9" w14:paraId="598E0DB4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69E48C66" w14:textId="77777777" w:rsidR="0059353B" w:rsidRPr="00D92FC9" w:rsidRDefault="0059353B" w:rsidP="0059353B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fontstyle01"/>
                <w:rFonts w:ascii="Arial" w:hAnsi="Arial"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Relevância dos resultados esperados, devendo atender a pelo menos um dos itens: 1. relevância social: a proposta de pesquisa tem o potencial de contribuir para o aprimoramento de políticas públicas, propor soluções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para problemas sociais ou favorecer a redução de desigualdades no acesso à saúde, educação e informação;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br/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2. relevância científica: a proposta de pesquisa atende às necessidades da ciência (pode preencher lacunas do conhecimento na área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do saber), desenvolve uma nova metodologia ou propõe uma nova teoria;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3. relevância tecnológica: a proposta de pesquisa propõe o desenvolvimento de novas tecnologias e contribui para avanços produtivos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e a disseminação de técnicas e conhecimentos; ou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4. relevância econômica: a proposta de pesquisa tem o potencial de gerar emprego e renda, bem como proporcionar o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desenvolvimento de atividades empreendedoras</w:t>
            </w:r>
          </w:p>
          <w:p w14:paraId="7FEB01AA" w14:textId="77777777" w:rsidR="0059353B" w:rsidRPr="00D92FC9" w:rsidRDefault="0059353B" w:rsidP="0059353B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75ABC413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2A1A80A4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39B09585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4664F512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496B8406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55C5E9E5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24AAD9A0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3CB4BD29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59353B" w:rsidRPr="00D92FC9" w14:paraId="0812CCAC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7CC9A5B5" w14:textId="77777777" w:rsidR="0059353B" w:rsidRPr="00D92FC9" w:rsidRDefault="0059353B" w:rsidP="0059353B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Potencial de multiplicação descrevendo a capacidade de ampliar e disseminar ações decorrentes do seu desenvolvimento que permitam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 xml:space="preserve">alcançar objetivos de outras linhas de pesquisa no Brasil ou no </w:t>
            </w:r>
            <w:proofErr w:type="gramStart"/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pais</w:t>
            </w:r>
            <w:proofErr w:type="gramEnd"/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 xml:space="preserve"> anfitrião. Deverá incluir ações a serem desenvolvidas ao final da bolsa,</w:t>
            </w:r>
            <w:r w:rsidRPr="00D92FC9">
              <w:rPr>
                <w:rFonts w:cs="Arial"/>
                <w:b/>
                <w:color w:val="000000"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como atividades de extensão universitária ou artigos com transposição didática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5EE70C75" w14:textId="77777777" w:rsidR="0059353B" w:rsidRPr="00D92FC9" w:rsidRDefault="0059353B" w:rsidP="0059353B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60D5E082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33E9BCCE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5442961C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9858FC8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3921F78F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28FCF9D0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0C086546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7230D93" w14:textId="77777777" w:rsidR="006518AE" w:rsidRPr="00D92FC9" w:rsidRDefault="006518AE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59353B" w:rsidRPr="00D92FC9" w14:paraId="52C200BF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46CCBE6E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fontstyle01"/>
                <w:rFonts w:ascii="Arial" w:hAnsi="Arial"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Contribuição para a internacionalização da ciência brasileira, descrevendo como a pesquisa proporcionará maior visibilidade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internacional à produção científica, tecnológica e cultural brasileira</w:t>
            </w:r>
          </w:p>
          <w:p w14:paraId="37B26FBB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537536BE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157D02FB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77A38489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57208436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03C38EDB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77E81838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DF60FA9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004C0D7A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tbl>
      <w:tblPr>
        <w:tblW w:w="975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0"/>
        <w:gridCol w:w="20"/>
      </w:tblGrid>
      <w:tr w:rsidR="0059353B" w:rsidRPr="00D92FC9" w14:paraId="0D6622F3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00ADB15B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fontstyle01"/>
                <w:rFonts w:ascii="Arial" w:hAnsi="Arial" w:cs="Arial"/>
                <w:b/>
                <w:sz w:val="22"/>
                <w:szCs w:val="22"/>
              </w:rPr>
            </w:pP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>Justificativa para a escolha da Instituição de Ensino Superior de destino e do coorientador no exterior.</w:t>
            </w:r>
            <w:r w:rsidRPr="00D92FC9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D92FC9">
              <w:rPr>
                <w:rStyle w:val="fontstyle01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22798DBC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Style w:val="Ttulodecabedamensagem"/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2C3F2473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796199A3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22578F95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142C0FAA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  <w:tr w:rsidR="0059353B" w:rsidRPr="00D92FC9" w14:paraId="39826AAC" w14:textId="77777777" w:rsidTr="0059353B">
        <w:trPr>
          <w:trHeight w:val="284"/>
        </w:trPr>
        <w:tc>
          <w:tcPr>
            <w:tcW w:w="9730" w:type="dxa"/>
            <w:vAlign w:val="bottom"/>
          </w:tcPr>
          <w:p w14:paraId="304FFADA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14:paraId="075741C2" w14:textId="77777777" w:rsidR="0059353B" w:rsidRPr="00D92FC9" w:rsidRDefault="0059353B" w:rsidP="008A788D">
            <w:pPr>
              <w:pStyle w:val="Cabealhodamensagem"/>
              <w:tabs>
                <w:tab w:val="clear" w:pos="720"/>
              </w:tabs>
              <w:spacing w:after="0" w:line="240" w:lineRule="auto"/>
              <w:ind w:left="0" w:firstLine="0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B430EFE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p w14:paraId="36A2FD31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bookmarkEnd w:id="0"/>
    <w:p w14:paraId="25D80F41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p w14:paraId="6CCDEAE8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p w14:paraId="32B9AC43" w14:textId="77777777" w:rsidR="0059353B" w:rsidRPr="00D92FC9" w:rsidRDefault="0059353B" w:rsidP="00125A0C">
      <w:pPr>
        <w:ind w:left="0"/>
        <w:rPr>
          <w:rFonts w:cs="Arial"/>
          <w:b/>
          <w:bCs/>
          <w:sz w:val="22"/>
          <w:szCs w:val="22"/>
        </w:rPr>
      </w:pPr>
    </w:p>
    <w:p w14:paraId="1812420F" w14:textId="77777777" w:rsidR="006C7D56" w:rsidRPr="00D92FC9" w:rsidRDefault="006C7D56" w:rsidP="008B18AC">
      <w:pPr>
        <w:pStyle w:val="Corpodetexto"/>
        <w:spacing w:after="0" w:line="240" w:lineRule="auto"/>
        <w:ind w:left="0"/>
        <w:rPr>
          <w:rFonts w:cs="Arial"/>
          <w:sz w:val="22"/>
          <w:szCs w:val="22"/>
        </w:rPr>
      </w:pPr>
    </w:p>
    <w:p w14:paraId="0F7D0A60" w14:textId="77777777" w:rsidR="0063123F" w:rsidRPr="00D92FC9" w:rsidRDefault="0063123F" w:rsidP="0063123F">
      <w:pPr>
        <w:jc w:val="both"/>
        <w:rPr>
          <w:rFonts w:cs="Arial"/>
          <w:bCs/>
          <w:color w:val="FF0000"/>
          <w:sz w:val="22"/>
          <w:szCs w:val="22"/>
        </w:rPr>
      </w:pPr>
    </w:p>
    <w:p w14:paraId="4B03BEF2" w14:textId="77777777" w:rsidR="008B18AC" w:rsidRPr="00D92FC9" w:rsidRDefault="008B18AC" w:rsidP="00125A0C">
      <w:pPr>
        <w:pStyle w:val="Corpodetexto"/>
        <w:spacing w:after="0" w:line="240" w:lineRule="auto"/>
        <w:ind w:left="0"/>
        <w:rPr>
          <w:rFonts w:cs="Arial"/>
          <w:sz w:val="22"/>
          <w:szCs w:val="22"/>
        </w:rPr>
      </w:pPr>
    </w:p>
    <w:sectPr w:rsidR="008B18AC" w:rsidRPr="00D92FC9" w:rsidSect="00125A0C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7" w:h="16839" w:code="9"/>
      <w:pgMar w:top="568" w:right="1134" w:bottom="1134" w:left="1134" w:header="142" w:footer="61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E4A4" w14:textId="77777777" w:rsidR="00F11ABE" w:rsidRDefault="00F11ABE">
      <w:r>
        <w:separator/>
      </w:r>
    </w:p>
  </w:endnote>
  <w:endnote w:type="continuationSeparator" w:id="0">
    <w:p w14:paraId="41DAA001" w14:textId="77777777" w:rsidR="00F11ABE" w:rsidRDefault="00F11ABE">
      <w:r>
        <w:continuationSeparator/>
      </w:r>
    </w:p>
  </w:endnote>
  <w:endnote w:type="continuationNotice" w:id="1">
    <w:p w14:paraId="5C191F98" w14:textId="77777777" w:rsidR="00F11ABE" w:rsidRDefault="00F11A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71E24" w14:textId="77777777" w:rsidR="005E7532" w:rsidRDefault="005E7532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t>0</w:t>
    </w:r>
    <w:r>
      <w:rPr>
        <w:rStyle w:val="Nmerodepgina"/>
      </w:rPr>
      <w:fldChar w:fldCharType="end"/>
    </w:r>
  </w:p>
  <w:p w14:paraId="3D0C43DD" w14:textId="77777777" w:rsidR="005E7532" w:rsidRDefault="005E75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DD3B" w14:textId="6B37AA81" w:rsidR="00720696" w:rsidRDefault="00720696" w:rsidP="00720696">
    <w:pPr>
      <w:pStyle w:val="Ttulo8"/>
      <w:pBdr>
        <w:top w:val="single" w:sz="18" w:space="1" w:color="auto"/>
      </w:pBdr>
      <w:spacing w:before="0" w:after="0"/>
      <w:ind w:left="0"/>
      <w:jc w:val="center"/>
      <w:rPr>
        <w:rFonts w:ascii="Arial" w:hAnsi="Arial" w:cs="Arial"/>
        <w:b/>
        <w:bCs/>
        <w:i w:val="0"/>
        <w:iCs w:val="0"/>
        <w:sz w:val="22"/>
        <w:bdr w:val="single" w:sz="4" w:space="0" w:color="C0C0C0"/>
      </w:rPr>
    </w:pPr>
    <w:r>
      <w:rPr>
        <w:i w:val="0"/>
        <w:iCs w:val="0"/>
        <w:sz w:val="18"/>
      </w:rPr>
      <w:t xml:space="preserve">Rua Paulo </w:t>
    </w:r>
    <w:proofErr w:type="spellStart"/>
    <w:r>
      <w:rPr>
        <w:i w:val="0"/>
        <w:iCs w:val="0"/>
        <w:sz w:val="18"/>
      </w:rPr>
      <w:t>Malschitzki</w:t>
    </w:r>
    <w:proofErr w:type="spellEnd"/>
    <w:r>
      <w:rPr>
        <w:i w:val="0"/>
        <w:iCs w:val="0"/>
        <w:sz w:val="18"/>
      </w:rPr>
      <w:t>, 10, Campus Universitário - Bom Retir</w:t>
    </w:r>
    <w:r w:rsidR="00D400BC">
      <w:rPr>
        <w:i w:val="0"/>
        <w:iCs w:val="0"/>
        <w:sz w:val="18"/>
      </w:rPr>
      <w:t xml:space="preserve">o - CEP 89219-710 </w:t>
    </w:r>
    <w:r w:rsidR="00D400BC">
      <w:rPr>
        <w:i w:val="0"/>
        <w:iCs w:val="0"/>
        <w:sz w:val="18"/>
      </w:rPr>
      <w:br/>
      <w:t xml:space="preserve"> Telefone (47) </w:t>
    </w:r>
    <w:r w:rsidR="000D689A">
      <w:rPr>
        <w:i w:val="0"/>
        <w:iCs w:val="0"/>
        <w:sz w:val="18"/>
      </w:rPr>
      <w:t>3</w:t>
    </w:r>
    <w:r w:rsidR="00D400BC">
      <w:rPr>
        <w:i w:val="0"/>
        <w:iCs w:val="0"/>
        <w:sz w:val="18"/>
      </w:rPr>
      <w:t>461-9</w:t>
    </w:r>
    <w:r w:rsidR="00A436C2">
      <w:rPr>
        <w:i w:val="0"/>
        <w:iCs w:val="0"/>
        <w:sz w:val="18"/>
      </w:rPr>
      <w:t>019</w:t>
    </w:r>
    <w:r>
      <w:rPr>
        <w:i w:val="0"/>
        <w:iCs w:val="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35C7" w14:textId="77777777" w:rsidR="00F11ABE" w:rsidRDefault="00F11ABE">
      <w:r>
        <w:separator/>
      </w:r>
    </w:p>
  </w:footnote>
  <w:footnote w:type="continuationSeparator" w:id="0">
    <w:p w14:paraId="06D0475E" w14:textId="77777777" w:rsidR="00F11ABE" w:rsidRDefault="00F11ABE">
      <w:r>
        <w:continuationSeparator/>
      </w:r>
    </w:p>
  </w:footnote>
  <w:footnote w:type="continuationNotice" w:id="1">
    <w:p w14:paraId="05A8644A" w14:textId="77777777" w:rsidR="00F11ABE" w:rsidRDefault="00F11A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468A" w14:textId="77777777" w:rsidR="005E7532" w:rsidRDefault="00D400BC">
    <w:pPr>
      <w:pStyle w:val="Ttulo2"/>
      <w:pBdr>
        <w:bottom w:val="single" w:sz="18" w:space="1" w:color="auto"/>
      </w:pBdr>
      <w:tabs>
        <w:tab w:val="left" w:leader="dot" w:pos="9750"/>
      </w:tabs>
      <w:spacing w:line="240" w:lineRule="auto"/>
      <w:ind w:left="0"/>
    </w:pPr>
    <w:r>
      <w:t xml:space="preserve">                                                                                                                                          </w:t>
    </w:r>
    <w:r w:rsidR="00984501" w:rsidRPr="000C6BD7">
      <w:rPr>
        <w:noProof/>
        <w:lang w:eastAsia="pt-BR"/>
      </w:rPr>
      <w:drawing>
        <wp:inline distT="0" distB="0" distL="0" distR="0" wp14:anchorId="177A900F" wp14:editId="53F556C8">
          <wp:extent cx="1066800" cy="1066800"/>
          <wp:effectExtent l="0" t="0" r="0" b="0"/>
          <wp:docPr id="1" name="Imagem 1" descr="lOGO UNIVIL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NIVIL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472F3" w14:textId="77777777" w:rsidR="005E7532" w:rsidRDefault="00984501">
    <w:pPr>
      <w:pStyle w:val="Ttulo1"/>
      <w:spacing w:after="0" w:line="360" w:lineRule="auto"/>
      <w:ind w:left="0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  <w:lang w:eastAsia="pt-BR"/>
      </w:rPr>
      <w:drawing>
        <wp:anchor distT="0" distB="0" distL="114300" distR="114300" simplePos="0" relativeHeight="251658240" behindDoc="0" locked="0" layoutInCell="1" allowOverlap="1" wp14:anchorId="060F0D81" wp14:editId="0A85AEFC">
          <wp:simplePos x="0" y="0"/>
          <wp:positionH relativeFrom="column">
            <wp:posOffset>5461635</wp:posOffset>
          </wp:positionH>
          <wp:positionV relativeFrom="paragraph">
            <wp:posOffset>-8255</wp:posOffset>
          </wp:positionV>
          <wp:extent cx="651510" cy="815975"/>
          <wp:effectExtent l="0" t="0" r="0" b="0"/>
          <wp:wrapNone/>
          <wp:docPr id="9" name="Imagem 9" descr="Marca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rca_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6AA6EC" w14:textId="77777777" w:rsidR="005E7532" w:rsidRDefault="005E7532">
    <w:pPr>
      <w:pStyle w:val="Ttulo1"/>
      <w:spacing w:after="0" w:line="360" w:lineRule="auto"/>
      <w:ind w:left="0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UNIVERSIDADE DA REGIÃO DE JOINVILLE – UNIVILLE</w:t>
    </w:r>
  </w:p>
  <w:p w14:paraId="029292FD" w14:textId="77777777" w:rsidR="005E7532" w:rsidRDefault="005E7532">
    <w:pPr>
      <w:pStyle w:val="Ttulo1"/>
      <w:spacing w:after="0"/>
      <w:ind w:left="0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PRÓ-REITORIA DE PESQUISA E PÓS-GRADUAÇÃO – PRPPG</w:t>
    </w:r>
  </w:p>
  <w:p w14:paraId="4C1DB2ED" w14:textId="77777777" w:rsidR="005E7532" w:rsidRDefault="005E7532">
    <w:pPr>
      <w:pStyle w:val="Ttulo1"/>
      <w:spacing w:after="0"/>
      <w:ind w:left="0"/>
      <w:rPr>
        <w:rFonts w:cs="Arial"/>
        <w:b/>
      </w:rPr>
    </w:pPr>
    <w:r>
      <w:rPr>
        <w:rFonts w:ascii="Arial" w:hAnsi="Arial" w:cs="Arial"/>
        <w:b/>
        <w:bCs/>
      </w:rPr>
      <w:t>ÁREA DE PESQUISA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6C8F88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68AA0C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02FBC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ADA5D8A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B1C1D5A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56B1C4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F0CAB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B40C3E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21C1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4C37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D120FC"/>
    <w:multiLevelType w:val="hybridMultilevel"/>
    <w:tmpl w:val="15BC1E6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CD5617"/>
    <w:multiLevelType w:val="hybridMultilevel"/>
    <w:tmpl w:val="CC0C73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00CA0"/>
    <w:multiLevelType w:val="hybridMultilevel"/>
    <w:tmpl w:val="1BAE3B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5D3E54"/>
    <w:multiLevelType w:val="hybridMultilevel"/>
    <w:tmpl w:val="A4D05232"/>
    <w:lvl w:ilvl="0" w:tplc="9ABCAE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900EA"/>
    <w:multiLevelType w:val="hybridMultilevel"/>
    <w:tmpl w:val="A3183F1A"/>
    <w:lvl w:ilvl="0" w:tplc="A0F670B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332980"/>
    <w:multiLevelType w:val="hybridMultilevel"/>
    <w:tmpl w:val="A4EA157A"/>
    <w:lvl w:ilvl="0" w:tplc="9ABCAE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F6A1F"/>
    <w:multiLevelType w:val="hybridMultilevel"/>
    <w:tmpl w:val="4EEAD9C0"/>
    <w:lvl w:ilvl="0" w:tplc="8D0CA714">
      <w:start w:val="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5F726247"/>
    <w:multiLevelType w:val="hybridMultilevel"/>
    <w:tmpl w:val="20CECAD2"/>
    <w:lvl w:ilvl="0" w:tplc="9ABCAE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E300F5"/>
    <w:multiLevelType w:val="hybridMultilevel"/>
    <w:tmpl w:val="50B6B71E"/>
    <w:lvl w:ilvl="0" w:tplc="9ABCAE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4959481">
    <w:abstractNumId w:val="9"/>
  </w:num>
  <w:num w:numId="2" w16cid:durableId="593979867">
    <w:abstractNumId w:val="7"/>
  </w:num>
  <w:num w:numId="3" w16cid:durableId="862599414">
    <w:abstractNumId w:val="6"/>
  </w:num>
  <w:num w:numId="4" w16cid:durableId="1489054805">
    <w:abstractNumId w:val="5"/>
  </w:num>
  <w:num w:numId="5" w16cid:durableId="994457775">
    <w:abstractNumId w:val="4"/>
  </w:num>
  <w:num w:numId="6" w16cid:durableId="1954701398">
    <w:abstractNumId w:val="8"/>
  </w:num>
  <w:num w:numId="7" w16cid:durableId="1679498409">
    <w:abstractNumId w:val="3"/>
  </w:num>
  <w:num w:numId="8" w16cid:durableId="135807301">
    <w:abstractNumId w:val="2"/>
  </w:num>
  <w:num w:numId="9" w16cid:durableId="1991984427">
    <w:abstractNumId w:val="1"/>
  </w:num>
  <w:num w:numId="10" w16cid:durableId="2074235818">
    <w:abstractNumId w:val="0"/>
  </w:num>
  <w:num w:numId="11" w16cid:durableId="134880929">
    <w:abstractNumId w:val="14"/>
  </w:num>
  <w:num w:numId="12" w16cid:durableId="2126343660">
    <w:abstractNumId w:val="16"/>
  </w:num>
  <w:num w:numId="13" w16cid:durableId="1476952041">
    <w:abstractNumId w:val="10"/>
  </w:num>
  <w:num w:numId="14" w16cid:durableId="1312100456">
    <w:abstractNumId w:val="18"/>
  </w:num>
  <w:num w:numId="15" w16cid:durableId="1380938165">
    <w:abstractNumId w:val="15"/>
  </w:num>
  <w:num w:numId="16" w16cid:durableId="503741239">
    <w:abstractNumId w:val="11"/>
  </w:num>
  <w:num w:numId="17" w16cid:durableId="844707402">
    <w:abstractNumId w:val="13"/>
  </w:num>
  <w:num w:numId="18" w16cid:durableId="160701886">
    <w:abstractNumId w:val="17"/>
  </w:num>
  <w:num w:numId="19" w16cid:durableId="18206112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95"/>
  <w:drawingGridVerticalSpacing w:val="136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23"/>
    <w:rsid w:val="00043E7F"/>
    <w:rsid w:val="0006415E"/>
    <w:rsid w:val="000812C0"/>
    <w:rsid w:val="00085E05"/>
    <w:rsid w:val="00087315"/>
    <w:rsid w:val="000875F7"/>
    <w:rsid w:val="000C6BD7"/>
    <w:rsid w:val="000D689A"/>
    <w:rsid w:val="001106AA"/>
    <w:rsid w:val="00112811"/>
    <w:rsid w:val="001156A1"/>
    <w:rsid w:val="00125A0C"/>
    <w:rsid w:val="00130AE4"/>
    <w:rsid w:val="0014014C"/>
    <w:rsid w:val="001A2EE3"/>
    <w:rsid w:val="001B2F69"/>
    <w:rsid w:val="001D34EF"/>
    <w:rsid w:val="001D6A32"/>
    <w:rsid w:val="001E1F54"/>
    <w:rsid w:val="00213E79"/>
    <w:rsid w:val="00263CAD"/>
    <w:rsid w:val="00264DDB"/>
    <w:rsid w:val="00283450"/>
    <w:rsid w:val="0028613D"/>
    <w:rsid w:val="002B51A9"/>
    <w:rsid w:val="00360FAB"/>
    <w:rsid w:val="003936EF"/>
    <w:rsid w:val="00423688"/>
    <w:rsid w:val="00443047"/>
    <w:rsid w:val="004B104A"/>
    <w:rsid w:val="00505823"/>
    <w:rsid w:val="0058305B"/>
    <w:rsid w:val="0059353B"/>
    <w:rsid w:val="005B4E0C"/>
    <w:rsid w:val="005E7532"/>
    <w:rsid w:val="0063123F"/>
    <w:rsid w:val="006423E7"/>
    <w:rsid w:val="006518AE"/>
    <w:rsid w:val="00677BD4"/>
    <w:rsid w:val="006B392F"/>
    <w:rsid w:val="006C2557"/>
    <w:rsid w:val="006C7D56"/>
    <w:rsid w:val="006D0D9B"/>
    <w:rsid w:val="007111BD"/>
    <w:rsid w:val="00717F89"/>
    <w:rsid w:val="00720696"/>
    <w:rsid w:val="007832DD"/>
    <w:rsid w:val="007D4EA4"/>
    <w:rsid w:val="007E3EB3"/>
    <w:rsid w:val="007F34D9"/>
    <w:rsid w:val="00840871"/>
    <w:rsid w:val="00864A24"/>
    <w:rsid w:val="008A6A57"/>
    <w:rsid w:val="008A788D"/>
    <w:rsid w:val="008B18AC"/>
    <w:rsid w:val="008B1ACA"/>
    <w:rsid w:val="00910BA8"/>
    <w:rsid w:val="00946644"/>
    <w:rsid w:val="00963234"/>
    <w:rsid w:val="00984501"/>
    <w:rsid w:val="009B3719"/>
    <w:rsid w:val="009E3BA4"/>
    <w:rsid w:val="009F5B65"/>
    <w:rsid w:val="00A00364"/>
    <w:rsid w:val="00A14349"/>
    <w:rsid w:val="00A410D1"/>
    <w:rsid w:val="00A436C2"/>
    <w:rsid w:val="00A64F80"/>
    <w:rsid w:val="00A97380"/>
    <w:rsid w:val="00AB4D0F"/>
    <w:rsid w:val="00B13380"/>
    <w:rsid w:val="00B413F7"/>
    <w:rsid w:val="00B533FF"/>
    <w:rsid w:val="00BD4989"/>
    <w:rsid w:val="00BE09D7"/>
    <w:rsid w:val="00C012F7"/>
    <w:rsid w:val="00C14216"/>
    <w:rsid w:val="00C20CBC"/>
    <w:rsid w:val="00C47341"/>
    <w:rsid w:val="00C50F02"/>
    <w:rsid w:val="00CC3368"/>
    <w:rsid w:val="00CD3674"/>
    <w:rsid w:val="00CE0171"/>
    <w:rsid w:val="00D400BC"/>
    <w:rsid w:val="00D7408F"/>
    <w:rsid w:val="00D84017"/>
    <w:rsid w:val="00D92FC9"/>
    <w:rsid w:val="00DA141B"/>
    <w:rsid w:val="00DC0461"/>
    <w:rsid w:val="00E21522"/>
    <w:rsid w:val="00E71125"/>
    <w:rsid w:val="00EA2827"/>
    <w:rsid w:val="00EA3B0E"/>
    <w:rsid w:val="00EF5AD9"/>
    <w:rsid w:val="00F05E37"/>
    <w:rsid w:val="00F11ABE"/>
    <w:rsid w:val="00F63FB1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1C3DF8"/>
  <w15:chartTrackingRefBased/>
  <w15:docId w15:val="{6E60F336-3406-494D-841F-054F5581C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835"/>
    </w:pPr>
    <w:rPr>
      <w:rFonts w:ascii="Arial" w:hAnsi="Arial"/>
      <w:spacing w:val="-5"/>
      <w:lang w:eastAsia="en-US"/>
    </w:rPr>
  </w:style>
  <w:style w:type="paragraph" w:styleId="Ttulo1">
    <w:name w:val="heading 1"/>
    <w:basedOn w:val="Normal"/>
    <w:next w:val="Corpodetexto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Ttulo2">
    <w:name w:val="heading 2"/>
    <w:basedOn w:val="Normal"/>
    <w:next w:val="Corpodetexto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Ttulo3">
    <w:name w:val="heading 3"/>
    <w:basedOn w:val="Normal"/>
    <w:next w:val="Corpodetexto"/>
    <w:qFormat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Ttulo4">
    <w:name w:val="heading 4"/>
    <w:basedOn w:val="Normal"/>
    <w:next w:val="Corpodetexto"/>
    <w:qFormat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Ttulo5">
    <w:name w:val="heading 5"/>
    <w:basedOn w:val="Normal"/>
    <w:next w:val="Corpodetexto"/>
    <w:qFormat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220" w:line="180" w:lineRule="atLeast"/>
      <w:jc w:val="both"/>
    </w:pPr>
  </w:style>
  <w:style w:type="character" w:customStyle="1" w:styleId="Caixadeseleo">
    <w:name w:val="Caixa de seleção"/>
    <w:rPr>
      <w:rFonts w:ascii="Times New Roman" w:hAnsi="Times New Roman"/>
      <w:sz w:val="22"/>
      <w:lang w:bidi="ar-SA"/>
    </w:rPr>
  </w:style>
  <w:style w:type="paragraph" w:customStyle="1" w:styleId="Nomedaempresa">
    <w:name w:val="Nome da empresa"/>
    <w:basedOn w:val="Normal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="0"/>
    </w:pPr>
    <w:rPr>
      <w:rFonts w:ascii="Arial Black" w:hAnsi="Arial Black"/>
      <w:spacing w:val="-100"/>
      <w:kern w:val="28"/>
      <w:sz w:val="108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Basedocabealho">
    <w:name w:val="Base do cabeçalho"/>
    <w:basedOn w:val="Corpodetexto"/>
    <w:pPr>
      <w:keepLines/>
      <w:tabs>
        <w:tab w:val="center" w:pos="4320"/>
        <w:tab w:val="right" w:pos="8640"/>
      </w:tabs>
      <w:spacing w:after="0"/>
    </w:pPr>
  </w:style>
  <w:style w:type="paragraph" w:styleId="Rodap">
    <w:name w:val="footer"/>
    <w:basedOn w:val="Basedocabealho"/>
    <w:pPr>
      <w:spacing w:before="600"/>
    </w:pPr>
    <w:rPr>
      <w:sz w:val="18"/>
    </w:rPr>
  </w:style>
  <w:style w:type="paragraph" w:styleId="Cabealho">
    <w:name w:val="header"/>
    <w:basedOn w:val="Basedocabealho"/>
    <w:pPr>
      <w:spacing w:after="600"/>
    </w:pPr>
  </w:style>
  <w:style w:type="paragraph" w:customStyle="1" w:styleId="Basedottulo">
    <w:name w:val="Base do título"/>
    <w:basedOn w:val="Corpodetexto"/>
    <w:next w:val="Corpodetexto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Cabedamensagemantes">
    <w:name w:val="Cabeç. da mensagem antes"/>
    <w:basedOn w:val="Cabealhodamensagem"/>
    <w:next w:val="Cabealhodamensagem"/>
  </w:style>
  <w:style w:type="character" w:customStyle="1" w:styleId="Ttulodecabedamensagem">
    <w:name w:val="Título de cabeç. da mensagem"/>
    <w:rPr>
      <w:rFonts w:ascii="Arial Black" w:hAnsi="Arial Black"/>
      <w:sz w:val="18"/>
      <w:lang w:bidi="ar-SA"/>
    </w:rPr>
  </w:style>
  <w:style w:type="paragraph" w:customStyle="1" w:styleId="Cabedamensagemdepois">
    <w:name w:val="Cabeç. da mensagem depois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Recuonormal">
    <w:name w:val="Normal Indent"/>
    <w:basedOn w:val="Normal"/>
    <w:pPr>
      <w:ind w:left="1555"/>
    </w:pPr>
  </w:style>
  <w:style w:type="character" w:styleId="Nmerodepgina">
    <w:name w:val="page number"/>
    <w:rPr>
      <w:sz w:val="18"/>
      <w:lang w:bidi="ar-SA"/>
    </w:rPr>
  </w:style>
  <w:style w:type="paragraph" w:customStyle="1" w:styleId="Endereodoremetente">
    <w:name w:val="Endereço do remetente"/>
    <w:basedOn w:val="Normal"/>
    <w:pPr>
      <w:keepLines/>
      <w:spacing w:line="200" w:lineRule="atLeast"/>
      <w:ind w:left="0"/>
    </w:pPr>
    <w:rPr>
      <w:spacing w:val="-2"/>
      <w:sz w:val="16"/>
    </w:rPr>
  </w:style>
  <w:style w:type="paragraph" w:customStyle="1" w:styleId="Nomedaassinatura">
    <w:name w:val="Nome da assinatura"/>
    <w:basedOn w:val="Normal"/>
    <w:next w:val="Normal"/>
    <w:pPr>
      <w:keepNext/>
      <w:keepLines/>
      <w:spacing w:before="660" w:line="180" w:lineRule="atLeast"/>
      <w:jc w:val="both"/>
    </w:pPr>
  </w:style>
  <w:style w:type="character" w:customStyle="1" w:styleId="Slogan">
    <w:name w:val="Slogan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  <w:lang w:val="pt-BR" w:bidi="ar-SA"/>
    </w:rPr>
  </w:style>
  <w:style w:type="paragraph" w:styleId="Lista">
    <w:name w:val="List"/>
    <w:basedOn w:val="Normal"/>
    <w:pPr>
      <w:ind w:left="1195" w:hanging="360"/>
    </w:pPr>
  </w:style>
  <w:style w:type="paragraph" w:styleId="Lista2">
    <w:name w:val="List 2"/>
    <w:basedOn w:val="Normal"/>
    <w:pPr>
      <w:ind w:left="1555" w:hanging="360"/>
    </w:pPr>
  </w:style>
  <w:style w:type="paragraph" w:styleId="Lista3">
    <w:name w:val="List 3"/>
    <w:basedOn w:val="Normal"/>
    <w:pPr>
      <w:ind w:left="1915" w:hanging="360"/>
    </w:pPr>
  </w:style>
  <w:style w:type="paragraph" w:styleId="Lista4">
    <w:name w:val="List 4"/>
    <w:basedOn w:val="Normal"/>
    <w:pPr>
      <w:ind w:left="2275" w:hanging="360"/>
    </w:pPr>
  </w:style>
  <w:style w:type="paragraph" w:styleId="Lista5">
    <w:name w:val="List 5"/>
    <w:basedOn w:val="Normal"/>
    <w:pPr>
      <w:ind w:left="2635" w:hanging="360"/>
    </w:pPr>
  </w:style>
  <w:style w:type="paragraph" w:styleId="Commarcadores">
    <w:name w:val="List Bullet"/>
    <w:basedOn w:val="Normal"/>
    <w:autoRedefine/>
    <w:pPr>
      <w:numPr>
        <w:numId w:val="1"/>
      </w:numPr>
      <w:ind w:left="1195"/>
    </w:pPr>
  </w:style>
  <w:style w:type="paragraph" w:styleId="Commarcadores2">
    <w:name w:val="List Bullet 2"/>
    <w:basedOn w:val="Normal"/>
    <w:autoRedefine/>
    <w:pPr>
      <w:numPr>
        <w:numId w:val="2"/>
      </w:numPr>
      <w:ind w:left="1555"/>
    </w:pPr>
  </w:style>
  <w:style w:type="paragraph" w:styleId="Commarcadores3">
    <w:name w:val="List Bullet 3"/>
    <w:basedOn w:val="Normal"/>
    <w:autoRedefine/>
    <w:pPr>
      <w:numPr>
        <w:numId w:val="3"/>
      </w:numPr>
      <w:ind w:left="1915"/>
    </w:pPr>
  </w:style>
  <w:style w:type="paragraph" w:styleId="Commarcadores4">
    <w:name w:val="List Bullet 4"/>
    <w:basedOn w:val="Normal"/>
    <w:autoRedefine/>
    <w:pPr>
      <w:numPr>
        <w:numId w:val="4"/>
      </w:numPr>
      <w:ind w:left="2275"/>
    </w:pPr>
  </w:style>
  <w:style w:type="paragraph" w:styleId="Commarcadores5">
    <w:name w:val="List Bullet 5"/>
    <w:basedOn w:val="Normal"/>
    <w:autoRedefine/>
    <w:pPr>
      <w:numPr>
        <w:numId w:val="5"/>
      </w:numPr>
      <w:ind w:left="2635"/>
    </w:pPr>
  </w:style>
  <w:style w:type="paragraph" w:styleId="Listadecontinuao">
    <w:name w:val="List Continue"/>
    <w:basedOn w:val="Normal"/>
    <w:pPr>
      <w:spacing w:after="120"/>
      <w:ind w:left="1195"/>
    </w:pPr>
  </w:style>
  <w:style w:type="paragraph" w:styleId="Listadecontinuao2">
    <w:name w:val="List Continue 2"/>
    <w:basedOn w:val="Normal"/>
    <w:pPr>
      <w:spacing w:after="120"/>
      <w:ind w:left="1555"/>
    </w:pPr>
  </w:style>
  <w:style w:type="paragraph" w:styleId="Listadecontinuao3">
    <w:name w:val="List Continue 3"/>
    <w:basedOn w:val="Normal"/>
    <w:pPr>
      <w:spacing w:after="120"/>
      <w:ind w:left="1915"/>
    </w:pPr>
  </w:style>
  <w:style w:type="paragraph" w:styleId="Listadecontinuao4">
    <w:name w:val="List Continue 4"/>
    <w:basedOn w:val="Normal"/>
    <w:pPr>
      <w:spacing w:after="120"/>
      <w:ind w:left="2275"/>
    </w:pPr>
  </w:style>
  <w:style w:type="paragraph" w:styleId="Listadecontinuao5">
    <w:name w:val="List Continue 5"/>
    <w:basedOn w:val="Normal"/>
    <w:pPr>
      <w:spacing w:after="120"/>
      <w:ind w:left="2635"/>
    </w:pPr>
  </w:style>
  <w:style w:type="paragraph" w:styleId="Numerada">
    <w:name w:val="List Number"/>
    <w:basedOn w:val="Normal"/>
    <w:pPr>
      <w:numPr>
        <w:numId w:val="6"/>
      </w:numPr>
      <w:ind w:left="1195"/>
    </w:pPr>
  </w:style>
  <w:style w:type="paragraph" w:styleId="Numerada2">
    <w:name w:val="List Number 2"/>
    <w:basedOn w:val="Normal"/>
    <w:pPr>
      <w:numPr>
        <w:numId w:val="7"/>
      </w:numPr>
      <w:ind w:left="1555"/>
    </w:pPr>
  </w:style>
  <w:style w:type="paragraph" w:styleId="Numerada3">
    <w:name w:val="List Number 3"/>
    <w:basedOn w:val="Normal"/>
    <w:pPr>
      <w:numPr>
        <w:numId w:val="8"/>
      </w:numPr>
      <w:ind w:left="1915"/>
    </w:pPr>
  </w:style>
  <w:style w:type="paragraph" w:styleId="Numerada4">
    <w:name w:val="List Number 4"/>
    <w:basedOn w:val="Normal"/>
    <w:pPr>
      <w:numPr>
        <w:numId w:val="9"/>
      </w:numPr>
      <w:ind w:left="2275"/>
    </w:pPr>
  </w:style>
  <w:style w:type="paragraph" w:styleId="Numerada5">
    <w:name w:val="List Number 5"/>
    <w:basedOn w:val="Normal"/>
    <w:pPr>
      <w:numPr>
        <w:numId w:val="10"/>
      </w:numPr>
      <w:ind w:left="2635"/>
    </w:pPr>
  </w:style>
  <w:style w:type="character" w:styleId="AcrnimoHTML">
    <w:name w:val="HTML Acronym"/>
    <w:basedOn w:val="Fontepargpadro"/>
    <w:rPr>
      <w:lang w:val="pt-BR" w:bidi="ar-SA"/>
    </w:rPr>
  </w:style>
  <w:style w:type="paragraph" w:styleId="Sumrio1">
    <w:name w:val="toc 1"/>
    <w:basedOn w:val="Normal"/>
    <w:next w:val="Normal"/>
    <w:autoRedefine/>
    <w:semiHidden/>
    <w:pPr>
      <w:ind w:left="0"/>
    </w:pPr>
    <w:rPr>
      <w:rFonts w:ascii="Arial Black" w:hAnsi="Arial Black" w:cs="Arial"/>
      <w:b/>
    </w:rPr>
  </w:style>
  <w:style w:type="paragraph" w:styleId="Sumrio2">
    <w:name w:val="toc 2"/>
    <w:basedOn w:val="Normal"/>
    <w:next w:val="Normal"/>
    <w:autoRedefine/>
    <w:semiHidden/>
    <w:pPr>
      <w:ind w:left="200"/>
    </w:pPr>
  </w:style>
  <w:style w:type="paragraph" w:styleId="Sumrio3">
    <w:name w:val="toc 3"/>
    <w:basedOn w:val="Normal"/>
    <w:next w:val="Normal"/>
    <w:autoRedefine/>
    <w:semiHidden/>
    <w:pPr>
      <w:ind w:left="400"/>
    </w:pPr>
  </w:style>
  <w:style w:type="paragraph" w:styleId="Sumrio4">
    <w:name w:val="toc 4"/>
    <w:basedOn w:val="Normal"/>
    <w:next w:val="Normal"/>
    <w:autoRedefine/>
    <w:semiHidden/>
    <w:pPr>
      <w:ind w:left="600"/>
    </w:pPr>
  </w:style>
  <w:style w:type="paragraph" w:styleId="Sumrio5">
    <w:name w:val="toc 5"/>
    <w:basedOn w:val="Normal"/>
    <w:next w:val="Normal"/>
    <w:autoRedefine/>
    <w:semiHidden/>
    <w:pPr>
      <w:ind w:left="800"/>
    </w:pPr>
  </w:style>
  <w:style w:type="paragraph" w:styleId="Sumrio6">
    <w:name w:val="toc 6"/>
    <w:basedOn w:val="Normal"/>
    <w:next w:val="Normal"/>
    <w:autoRedefine/>
    <w:semiHidden/>
    <w:pPr>
      <w:ind w:left="1000"/>
    </w:pPr>
  </w:style>
  <w:style w:type="paragraph" w:styleId="Sumrio7">
    <w:name w:val="toc 7"/>
    <w:basedOn w:val="Normal"/>
    <w:next w:val="Normal"/>
    <w:autoRedefine/>
    <w:semiHidden/>
    <w:pPr>
      <w:ind w:left="1200"/>
    </w:pPr>
  </w:style>
  <w:style w:type="paragraph" w:styleId="Sumrio8">
    <w:name w:val="toc 8"/>
    <w:basedOn w:val="Normal"/>
    <w:next w:val="Normal"/>
    <w:autoRedefine/>
    <w:semiHidden/>
    <w:pPr>
      <w:ind w:left="1400"/>
    </w:pPr>
  </w:style>
  <w:style w:type="paragraph" w:styleId="Sumrio9">
    <w:name w:val="toc 9"/>
    <w:basedOn w:val="Normal"/>
    <w:next w:val="Normal"/>
    <w:autoRedefine/>
    <w:semiHidden/>
    <w:pPr>
      <w:ind w:left="1600"/>
    </w:pPr>
  </w:style>
  <w:style w:type="paragraph" w:styleId="Assinatura">
    <w:name w:val="Signature"/>
    <w:basedOn w:val="Normal"/>
    <w:pPr>
      <w:ind w:left="4252"/>
    </w:pPr>
  </w:style>
  <w:style w:type="paragraph" w:styleId="AssinaturadeEmail">
    <w:name w:val="E-mail Signature"/>
    <w:basedOn w:val="Normal"/>
  </w:style>
  <w:style w:type="character" w:styleId="CitaoHTML">
    <w:name w:val="HTML Cite"/>
    <w:rPr>
      <w:i/>
      <w:iCs/>
      <w:lang w:val="pt-BR" w:bidi="ar-SA"/>
    </w:rPr>
  </w:style>
  <w:style w:type="character" w:styleId="CdigoHTML">
    <w:name w:val="HTML Code"/>
    <w:rPr>
      <w:rFonts w:ascii="Courier New" w:hAnsi="Courier New"/>
      <w:sz w:val="20"/>
      <w:szCs w:val="20"/>
      <w:lang w:val="pt-BR" w:bidi="ar-SA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paragraph" w:styleId="Data">
    <w:name w:val="Date"/>
    <w:basedOn w:val="Normal"/>
    <w:next w:val="Normal"/>
  </w:style>
  <w:style w:type="character" w:styleId="DefinioHTML">
    <w:name w:val="HTML Definition"/>
    <w:rPr>
      <w:i/>
      <w:iCs/>
      <w:lang w:val="pt-BR" w:bidi="ar-SA"/>
    </w:rPr>
  </w:style>
  <w:style w:type="paragraph" w:styleId="Destinatrio">
    <w:name w:val="envelope address"/>
    <w:basedOn w:val="Normal"/>
    <w:pPr>
      <w:framePr w:w="7938" w:h="1984" w:hRule="exact" w:hSpace="141" w:wrap="auto" w:hAnchor="page" w:xAlign="center" w:yAlign="bottom"/>
      <w:ind w:left="2835"/>
    </w:pPr>
    <w:rPr>
      <w:rFonts w:cs="Arial"/>
      <w:sz w:val="24"/>
      <w:szCs w:val="24"/>
    </w:rPr>
  </w:style>
  <w:style w:type="paragraph" w:styleId="Encerramento">
    <w:name w:val="Closing"/>
    <w:basedOn w:val="Normal"/>
    <w:pPr>
      <w:ind w:left="4252"/>
    </w:pPr>
  </w:style>
  <w:style w:type="paragraph" w:styleId="EndereoHTML">
    <w:name w:val="HTML Address"/>
    <w:basedOn w:val="Normal"/>
    <w:rPr>
      <w:i/>
      <w:iCs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ExemploHTML">
    <w:name w:val="HTML Sample"/>
    <w:rPr>
      <w:rFonts w:ascii="Courier New" w:hAnsi="Courier New"/>
      <w:lang w:val="pt-BR" w:bidi="ar-SA"/>
    </w:rPr>
  </w:style>
  <w:style w:type="character" w:styleId="Hyperlink">
    <w:name w:val="Hyperlink"/>
    <w:rPr>
      <w:color w:val="0000FF"/>
      <w:u w:val="single"/>
      <w:lang w:val="pt-BR" w:bidi="ar-SA"/>
    </w:rPr>
  </w:style>
  <w:style w:type="character" w:styleId="HiperlinkVisitado">
    <w:name w:val="FollowedHyperlink"/>
    <w:rPr>
      <w:color w:val="800080"/>
      <w:u w:val="single"/>
      <w:lang w:val="pt-BR" w:bidi="ar-SA"/>
    </w:rPr>
  </w:style>
  <w:style w:type="paragraph" w:styleId="ndicedeautoridades">
    <w:name w:val="table of authorities"/>
    <w:basedOn w:val="Normal"/>
    <w:next w:val="Normal"/>
    <w:semiHidden/>
    <w:pPr>
      <w:ind w:left="200" w:hanging="200"/>
    </w:pPr>
  </w:style>
  <w:style w:type="paragraph" w:styleId="ndicedeilustraes">
    <w:name w:val="table of figures"/>
    <w:basedOn w:val="Normal"/>
    <w:next w:val="Normal"/>
    <w:semiHidden/>
    <w:pPr>
      <w:ind w:left="400" w:hanging="400"/>
    </w:pPr>
  </w:style>
  <w:style w:type="paragraph" w:styleId="Legenda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styleId="MquinadeescreverHTML">
    <w:name w:val="HTML Typewriter"/>
    <w:rPr>
      <w:rFonts w:ascii="Courier New" w:hAnsi="Courier New"/>
      <w:sz w:val="20"/>
      <w:szCs w:val="20"/>
      <w:lang w:val="pt-BR" w:bidi="ar-SA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character" w:styleId="Nmerodelinha">
    <w:name w:val="line number"/>
    <w:basedOn w:val="Fontepargpadro"/>
    <w:rPr>
      <w:lang w:val="pt-BR" w:bidi="ar-SA"/>
    </w:rPr>
  </w:style>
  <w:style w:type="paragraph" w:styleId="Pr-formataoHTML">
    <w:name w:val="HTML Preformatted"/>
    <w:basedOn w:val="Normal"/>
    <w:rPr>
      <w:rFonts w:ascii="Courier New" w:hAnsi="Courier New" w:cs="Courier New"/>
    </w:rPr>
  </w:style>
  <w:style w:type="paragraph" w:styleId="Primeirorecuodecorpodetexto">
    <w:name w:val="Body Text First Indent"/>
    <w:basedOn w:val="Corpodetexto"/>
    <w:pPr>
      <w:spacing w:after="120" w:line="240" w:lineRule="auto"/>
      <w:ind w:firstLine="210"/>
      <w:jc w:val="left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Primeirorecuodecorpodetexto2">
    <w:name w:val="Body Text First Indent 2"/>
    <w:basedOn w:val="Recuodecorpodetexto"/>
    <w:pPr>
      <w:ind w:firstLine="210"/>
    </w:p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styleId="Refdecomentrio">
    <w:name w:val="annotation reference"/>
    <w:semiHidden/>
    <w:rPr>
      <w:sz w:val="16"/>
      <w:szCs w:val="16"/>
      <w:lang w:val="pt-BR" w:bidi="ar-SA"/>
    </w:rPr>
  </w:style>
  <w:style w:type="character" w:styleId="Refdenotadefim">
    <w:name w:val="endnote reference"/>
    <w:semiHidden/>
    <w:rPr>
      <w:vertAlign w:val="superscript"/>
      <w:lang w:val="pt-BR" w:bidi="ar-SA"/>
    </w:rPr>
  </w:style>
  <w:style w:type="character" w:styleId="Refdenotaderodap">
    <w:name w:val="footnote reference"/>
    <w:semiHidden/>
    <w:rPr>
      <w:vertAlign w:val="superscript"/>
      <w:lang w:val="pt-BR" w:bidi="ar-SA"/>
    </w:rPr>
  </w:style>
  <w:style w:type="paragraph" w:styleId="Remetente">
    <w:name w:val="envelope return"/>
    <w:basedOn w:val="Normal"/>
    <w:rPr>
      <w:rFonts w:cs="Arial"/>
    </w:rPr>
  </w:style>
  <w:style w:type="paragraph" w:styleId="Remissivo1">
    <w:name w:val="index 1"/>
    <w:basedOn w:val="Normal"/>
    <w:next w:val="Normal"/>
    <w:autoRedefine/>
    <w:semiHidden/>
    <w:pPr>
      <w:ind w:left="200" w:hanging="200"/>
    </w:pPr>
  </w:style>
  <w:style w:type="paragraph" w:styleId="Remissivo2">
    <w:name w:val="index 2"/>
    <w:basedOn w:val="Normal"/>
    <w:next w:val="Normal"/>
    <w:autoRedefine/>
    <w:semiHidden/>
    <w:pPr>
      <w:ind w:left="400" w:hanging="200"/>
    </w:pPr>
  </w:style>
  <w:style w:type="paragraph" w:styleId="Remissivo3">
    <w:name w:val="index 3"/>
    <w:basedOn w:val="Normal"/>
    <w:next w:val="Normal"/>
    <w:autoRedefine/>
    <w:semiHidden/>
    <w:pPr>
      <w:ind w:left="600" w:hanging="200"/>
    </w:pPr>
  </w:style>
  <w:style w:type="paragraph" w:styleId="Remissivo4">
    <w:name w:val="index 4"/>
    <w:basedOn w:val="Normal"/>
    <w:next w:val="Normal"/>
    <w:autoRedefine/>
    <w:semiHidden/>
    <w:pPr>
      <w:ind w:left="800" w:hanging="200"/>
    </w:pPr>
  </w:style>
  <w:style w:type="paragraph" w:styleId="Remissivo5">
    <w:name w:val="index 5"/>
    <w:basedOn w:val="Normal"/>
    <w:next w:val="Normal"/>
    <w:autoRedefine/>
    <w:semiHidden/>
    <w:pPr>
      <w:ind w:left="1000" w:hanging="200"/>
    </w:pPr>
  </w:style>
  <w:style w:type="paragraph" w:styleId="Remissivo6">
    <w:name w:val="index 6"/>
    <w:basedOn w:val="Normal"/>
    <w:next w:val="Normal"/>
    <w:autoRedefine/>
    <w:semiHidden/>
    <w:pPr>
      <w:ind w:left="1200" w:hanging="200"/>
    </w:pPr>
  </w:style>
  <w:style w:type="paragraph" w:styleId="Remissivo7">
    <w:name w:val="index 7"/>
    <w:basedOn w:val="Normal"/>
    <w:next w:val="Normal"/>
    <w:autoRedefine/>
    <w:semiHidden/>
    <w:pPr>
      <w:ind w:left="1400" w:hanging="200"/>
    </w:pPr>
  </w:style>
  <w:style w:type="paragraph" w:styleId="Remissivo8">
    <w:name w:val="index 8"/>
    <w:basedOn w:val="Normal"/>
    <w:next w:val="Normal"/>
    <w:autoRedefine/>
    <w:semiHidden/>
    <w:pPr>
      <w:ind w:left="1600" w:hanging="200"/>
    </w:pPr>
  </w:style>
  <w:style w:type="paragraph" w:styleId="Remissivo9">
    <w:name w:val="index 9"/>
    <w:basedOn w:val="Normal"/>
    <w:next w:val="Normal"/>
    <w:autoRedefine/>
    <w:semiHidden/>
    <w:pPr>
      <w:ind w:left="1800" w:hanging="200"/>
    </w:pPr>
  </w:style>
  <w:style w:type="paragraph" w:styleId="Saudao">
    <w:name w:val="Salutation"/>
    <w:basedOn w:val="Normal"/>
    <w:next w:val="Normal"/>
  </w:style>
  <w:style w:type="character" w:styleId="Forte">
    <w:name w:val="Strong"/>
    <w:qFormat/>
    <w:rPr>
      <w:b/>
      <w:bCs/>
      <w:lang w:val="pt-BR" w:bidi="ar-SA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TecladoHTML">
    <w:name w:val="HTML Keyboard"/>
    <w:rPr>
      <w:rFonts w:ascii="Courier New" w:hAnsi="Courier New"/>
      <w:sz w:val="20"/>
      <w:szCs w:val="20"/>
      <w:lang w:val="pt-BR" w:bidi="ar-SA"/>
    </w:rPr>
  </w:style>
  <w:style w:type="paragraph" w:styleId="Textodecomentrio">
    <w:name w:val="annotation text"/>
    <w:basedOn w:val="Normal"/>
    <w:link w:val="TextodecomentrioChar"/>
    <w:semiHidden/>
  </w:style>
  <w:style w:type="paragraph" w:styleId="Textode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spacing w:val="-5"/>
      <w:lang w:eastAsia="en-US"/>
    </w:rPr>
  </w:style>
  <w:style w:type="paragraph" w:styleId="Textodenotadefim">
    <w:name w:val="endnote text"/>
    <w:basedOn w:val="Normal"/>
    <w:semiHidden/>
  </w:style>
  <w:style w:type="paragraph" w:styleId="Textodenotaderodap">
    <w:name w:val="footnote text"/>
    <w:basedOn w:val="Normal"/>
    <w:semiHidden/>
  </w:style>
  <w:style w:type="paragraph" w:styleId="Textoembloco">
    <w:name w:val="Block Text"/>
    <w:basedOn w:val="Normal"/>
    <w:pPr>
      <w:spacing w:after="120"/>
      <w:ind w:left="1440" w:right="1440"/>
    </w:pPr>
  </w:style>
  <w:style w:type="paragraph" w:styleId="TextosemFormatao">
    <w:name w:val="Plain Text"/>
    <w:basedOn w:val="Normal"/>
    <w:rPr>
      <w:rFonts w:ascii="Courier New" w:hAnsi="Courier New" w:cs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tulodanota">
    <w:name w:val="Note Heading"/>
    <w:basedOn w:val="Normal"/>
    <w:next w:val="Normal"/>
  </w:style>
  <w:style w:type="paragraph" w:styleId="Ttulodendicedeautoridades">
    <w:name w:val="toa heading"/>
    <w:basedOn w:val="Normal"/>
    <w:next w:val="Normal"/>
    <w:semiHidden/>
    <w:pPr>
      <w:spacing w:before="120"/>
    </w:pPr>
    <w:rPr>
      <w:rFonts w:cs="Arial"/>
      <w:b/>
      <w:bCs/>
      <w:sz w:val="24"/>
      <w:szCs w:val="24"/>
    </w:rPr>
  </w:style>
  <w:style w:type="paragraph" w:styleId="Ttulodendiceremissivo">
    <w:name w:val="index heading"/>
    <w:basedOn w:val="Normal"/>
    <w:next w:val="Remissivo1"/>
    <w:semiHidden/>
    <w:rPr>
      <w:rFonts w:cs="Arial"/>
      <w:b/>
      <w:bCs/>
    </w:rPr>
  </w:style>
  <w:style w:type="character" w:styleId="VarivelHTML">
    <w:name w:val="HTML Variable"/>
    <w:rPr>
      <w:i/>
      <w:iCs/>
      <w:lang w:val="pt-BR" w:bidi="ar-SA"/>
    </w:rPr>
  </w:style>
  <w:style w:type="paragraph" w:styleId="Textodebalo">
    <w:name w:val="Balloon Text"/>
    <w:basedOn w:val="Normal"/>
    <w:link w:val="TextodebaloChar"/>
    <w:rsid w:val="000D68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689A"/>
    <w:rPr>
      <w:rFonts w:ascii="Segoe UI" w:hAnsi="Segoe UI" w:cs="Segoe UI"/>
      <w:spacing w:val="-5"/>
      <w:sz w:val="18"/>
      <w:szCs w:val="18"/>
      <w:lang w:val="pt-BR" w:eastAsia="en-US" w:bidi="ar-SA"/>
    </w:rPr>
  </w:style>
  <w:style w:type="paragraph" w:customStyle="1" w:styleId="Default">
    <w:name w:val="Default"/>
    <w:rsid w:val="006C7D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6518AE"/>
    <w:rPr>
      <w:rFonts w:ascii="Calibri" w:hAnsi="Calibri" w:hint="default"/>
      <w:b w:val="0"/>
      <w:bCs w:val="0"/>
      <w:i w:val="0"/>
      <w:iCs w:val="0"/>
      <w:color w:val="000000"/>
      <w:sz w:val="24"/>
      <w:szCs w:val="24"/>
      <w:lang w:val="pt-BR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8613D"/>
    <w:rPr>
      <w:b/>
      <w:bCs/>
    </w:rPr>
  </w:style>
  <w:style w:type="character" w:customStyle="1" w:styleId="TextodecomentrioChar">
    <w:name w:val="Texto de comentário Char"/>
    <w:link w:val="Textodecomentrio"/>
    <w:semiHidden/>
    <w:rsid w:val="0028613D"/>
    <w:rPr>
      <w:rFonts w:ascii="Arial" w:hAnsi="Arial"/>
      <w:spacing w:val="-5"/>
      <w:lang w:val="pt-BR" w:eastAsia="en-US" w:bidi="ar-SA"/>
    </w:rPr>
  </w:style>
  <w:style w:type="character" w:customStyle="1" w:styleId="AssuntodocomentrioChar">
    <w:name w:val="Assunto do comentário Char"/>
    <w:link w:val="Assuntodocomentrio"/>
    <w:rsid w:val="0028613D"/>
    <w:rPr>
      <w:rFonts w:ascii="Arial" w:hAnsi="Arial"/>
      <w:b/>
      <w:bCs/>
      <w:spacing w:val="-5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barauna\Desktop\Modelo_formul&#225;r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000B34A803EA4B9A18FB025CD7364C" ma:contentTypeVersion="21" ma:contentTypeDescription="Crie um novo documento." ma:contentTypeScope="" ma:versionID="e055e326b55e3c6550a2099304cf9d21">
  <xsd:schema xmlns:xsd="http://www.w3.org/2001/XMLSchema" xmlns:xs="http://www.w3.org/2001/XMLSchema" xmlns:p="http://schemas.microsoft.com/office/2006/metadata/properties" xmlns:ns1="http://schemas.microsoft.com/sharepoint/v3" xmlns:ns2="71759baa-139c-40d8-8f9e-dec94627d8b5" xmlns:ns3="9078597f-494e-481a-bcf7-d0aecf708cff" targetNamespace="http://schemas.microsoft.com/office/2006/metadata/properties" ma:root="true" ma:fieldsID="cda8a23c75730ea7edd67aa072fa5690" ns1:_="" ns2:_="" ns3:_="">
    <xsd:import namespace="http://schemas.microsoft.com/sharepoint/v3"/>
    <xsd:import namespace="71759baa-139c-40d8-8f9e-dec94627d8b5"/>
    <xsd:import namespace="9078597f-494e-481a-bcf7-d0aecf708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59baa-139c-40d8-8f9e-dec94627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bd3df3-db9b-46ca-b07f-13c267e856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8597f-494e-481a-bcf7-d0aecf708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f992fcf-327f-4da5-83b3-5120c69fb0c1}" ma:internalName="TaxCatchAll" ma:showField="CatchAllData" ma:web="9078597f-494e-481a-bcf7-d0aecf708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1759baa-139c-40d8-8f9e-dec94627d8b5">
      <Terms xmlns="http://schemas.microsoft.com/office/infopath/2007/PartnerControls"/>
    </lcf76f155ced4ddcb4097134ff3c332f>
    <TaxCatchAll xmlns="9078597f-494e-481a-bcf7-d0aecf708cff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165786D-571D-4BCA-BB4A-24AB51C04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759baa-139c-40d8-8f9e-dec94627d8b5"/>
    <ds:schemaRef ds:uri="9078597f-494e-481a-bcf7-d0aecf708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20FE8B-AFC8-4CB1-99A3-B170F8A481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478EEA-60C3-4050-BF53-43A1DD1EDD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759baa-139c-40d8-8f9e-dec94627d8b5"/>
    <ds:schemaRef ds:uri="9078597f-494e-481a-bcf7-d0aecf708cff"/>
  </ds:schemaRefs>
</ds:datastoreItem>
</file>

<file path=customXml/itemProps4.xml><?xml version="1.0" encoding="utf-8"?>
<ds:datastoreItem xmlns:ds="http://schemas.openxmlformats.org/officeDocument/2006/customXml" ds:itemID="{7CD44B87-AAFB-44AC-B2AA-1DE0B1322188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57fe0ac9-f7f7-4580-8b30-5aa7f0ac8e3b}" enabled="0" method="" siteId="{57fe0ac9-f7f7-4580-8b30-5aa7f0ac8e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Modelo_formulário</Template>
  <TotalTime>3</TotalTime>
  <Pages>3</Pages>
  <Words>585</Words>
  <Characters>3165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Fax profissional</vt:lpstr>
    </vt:vector>
  </TitlesOfParts>
  <Manager/>
  <Company/>
  <LinksUpToDate>false</LinksUpToDate>
  <CharactersWithSpaces>3743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profissional</dc:title>
  <dc:subject/>
  <dc:creator>dbarauna</dc:creator>
  <cp:keywords/>
  <dc:description/>
  <cp:lastModifiedBy>Carolina Pinheiro</cp:lastModifiedBy>
  <cp:revision>7</cp:revision>
  <cp:lastPrinted>2019-02-20T19:29:00Z</cp:lastPrinted>
  <dcterms:created xsi:type="dcterms:W3CDTF">2023-05-25T12:42:00Z</dcterms:created>
  <dcterms:modified xsi:type="dcterms:W3CDTF">2026-09-01T18:32:00Z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1046</vt:i4>
  </property>
  <property fmtid="{D5CDD505-2E9C-101B-9397-08002B2CF9AE}" pid="5" name="display_urn:schemas-microsoft-com:office:office#Editor">
    <vt:lpwstr>Maria Patricia Lima Vieira</vt:lpwstr>
  </property>
  <property fmtid="{D5CDD505-2E9C-101B-9397-08002B2CF9AE}" pid="6" name="Order">
    <vt:lpwstr>67400.0000000000</vt:lpwstr>
  </property>
  <property fmtid="{D5CDD505-2E9C-101B-9397-08002B2CF9AE}" pid="7" name="display_urn:schemas-microsoft-com:office:office#Author">
    <vt:lpwstr>Maria Patricia Lima Vieira</vt:lpwstr>
  </property>
  <property fmtid="{D5CDD505-2E9C-101B-9397-08002B2CF9AE}" pid="8" name="ContentTypeId">
    <vt:lpwstr>0x0101008F000B34A803EA4B9A18FB025CD7364C</vt:lpwstr>
  </property>
  <property fmtid="{D5CDD505-2E9C-101B-9397-08002B2CF9AE}" pid="9" name="MediaServiceImageTags">
    <vt:lpwstr/>
  </property>
</Properties>
</file>